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E9007" w14:textId="77777777" w:rsidR="001808A7" w:rsidRDefault="001808A7" w:rsidP="00FC4A38">
      <w:pPr>
        <w:rPr>
          <w:sz w:val="26"/>
          <w:szCs w:val="26"/>
          <w:lang w:val="sr-Cyrl-CS"/>
        </w:rPr>
      </w:pPr>
    </w:p>
    <w:p w14:paraId="1300A0BF" w14:textId="77777777" w:rsidR="001808A7" w:rsidRPr="00F45644" w:rsidRDefault="001808A7" w:rsidP="001808A7">
      <w:pPr>
        <w:rPr>
          <w:b/>
          <w:bCs/>
          <w:sz w:val="26"/>
          <w:szCs w:val="26"/>
          <w:lang w:val="sr-Cyrl-RS"/>
        </w:rPr>
      </w:pPr>
      <w:r w:rsidRPr="00F45644">
        <w:rPr>
          <w:b/>
          <w:bCs/>
          <w:sz w:val="26"/>
          <w:szCs w:val="26"/>
        </w:rPr>
        <w:t xml:space="preserve">II </w:t>
      </w:r>
      <w:r w:rsidRPr="00F45644">
        <w:rPr>
          <w:b/>
          <w:bCs/>
          <w:sz w:val="26"/>
          <w:szCs w:val="26"/>
          <w:lang w:val="sr-Cyrl-RS"/>
        </w:rPr>
        <w:t xml:space="preserve">УПИСНИ РОК НА </w:t>
      </w:r>
      <w:r>
        <w:rPr>
          <w:b/>
          <w:bCs/>
          <w:sz w:val="26"/>
          <w:szCs w:val="26"/>
          <w:lang w:val="sr-Cyrl-RS"/>
        </w:rPr>
        <w:t>МАСТЕР АКАДЕМСКЕ СТУДИЈЕ</w:t>
      </w:r>
    </w:p>
    <w:p w14:paraId="346D97B9" w14:textId="77777777" w:rsidR="001808A7" w:rsidRDefault="001808A7" w:rsidP="00FC4A38">
      <w:pPr>
        <w:rPr>
          <w:sz w:val="26"/>
          <w:szCs w:val="26"/>
          <w:lang w:val="sr-Cyrl-CS"/>
        </w:rPr>
      </w:pPr>
    </w:p>
    <w:p w14:paraId="6C0F56EF" w14:textId="77777777" w:rsidR="001808A7" w:rsidRDefault="001808A7" w:rsidP="00FC4A38">
      <w:pPr>
        <w:rPr>
          <w:sz w:val="26"/>
          <w:szCs w:val="26"/>
          <w:lang w:val="sr-Cyrl-CS"/>
        </w:rPr>
      </w:pPr>
    </w:p>
    <w:p w14:paraId="2439E629" w14:textId="719F1838" w:rsidR="0025723E" w:rsidRPr="00FF56E0" w:rsidRDefault="0025723E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Природно-математички факултет у Нишу уписује у </w:t>
      </w:r>
      <w:r w:rsidRPr="00FF56E0">
        <w:rPr>
          <w:b/>
          <w:sz w:val="26"/>
          <w:szCs w:val="26"/>
          <w:lang w:val="sr-Cyrl-CS"/>
        </w:rPr>
        <w:t>прву годину мастер академских студија</w:t>
      </w:r>
      <w:r w:rsidRPr="00FF56E0">
        <w:rPr>
          <w:sz w:val="26"/>
          <w:szCs w:val="26"/>
          <w:lang w:val="sr-Cyrl-CS"/>
        </w:rPr>
        <w:t xml:space="preserve"> школске 20</w:t>
      </w:r>
      <w:r w:rsidR="00BF6CB5">
        <w:rPr>
          <w:sz w:val="26"/>
          <w:szCs w:val="26"/>
          <w:lang w:val="sr-Cyrl-RS"/>
        </w:rPr>
        <w:t>20</w:t>
      </w:r>
      <w:r w:rsidRPr="00FF56E0">
        <w:rPr>
          <w:sz w:val="26"/>
          <w:szCs w:val="26"/>
          <w:lang w:val="sr-Cyrl-CS"/>
        </w:rPr>
        <w:t>/20</w:t>
      </w:r>
      <w:r w:rsidR="008E55C1" w:rsidRPr="00FF56E0">
        <w:rPr>
          <w:sz w:val="26"/>
          <w:szCs w:val="26"/>
          <w:lang w:val="sr-Cyrl-CS"/>
        </w:rPr>
        <w:t>2</w:t>
      </w:r>
      <w:r w:rsidR="00BF6CB5">
        <w:rPr>
          <w:sz w:val="26"/>
          <w:szCs w:val="26"/>
          <w:lang w:val="sr-Cyrl-CS"/>
        </w:rPr>
        <w:t>1</w:t>
      </w:r>
      <w:r w:rsidRPr="00FF56E0">
        <w:rPr>
          <w:sz w:val="26"/>
          <w:szCs w:val="26"/>
          <w:lang w:val="sr-Cyrl-CS"/>
        </w:rPr>
        <w:t xml:space="preserve">. године </w:t>
      </w:r>
      <w:r w:rsidR="001808A7">
        <w:rPr>
          <w:sz w:val="26"/>
          <w:szCs w:val="26"/>
          <w:lang w:val="sr-Cyrl-CS"/>
        </w:rPr>
        <w:t xml:space="preserve">у </w:t>
      </w:r>
      <w:r w:rsidR="001808A7" w:rsidRPr="00A107EF">
        <w:rPr>
          <w:b/>
          <w:bCs/>
          <w:sz w:val="26"/>
          <w:szCs w:val="26"/>
          <w:lang w:val="sr-Cyrl-CS"/>
        </w:rPr>
        <w:t>другом уписном року</w:t>
      </w:r>
      <w:r w:rsidR="001808A7">
        <w:rPr>
          <w:sz w:val="26"/>
          <w:szCs w:val="26"/>
          <w:lang w:val="sr-Cyrl-CS"/>
        </w:rPr>
        <w:t xml:space="preserve"> </w:t>
      </w:r>
      <w:r w:rsidR="00954DD8">
        <w:rPr>
          <w:b/>
          <w:sz w:val="26"/>
          <w:szCs w:val="26"/>
          <w:lang w:val="sr-Latn-RS"/>
        </w:rPr>
        <w:t>70</w:t>
      </w:r>
      <w:r w:rsidRPr="00FF56E0">
        <w:rPr>
          <w:sz w:val="26"/>
          <w:szCs w:val="26"/>
          <w:lang w:val="sr-Cyrl-CS"/>
        </w:rPr>
        <w:t xml:space="preserve"> студената чије ће се образовање финансирати из буџета и </w:t>
      </w:r>
      <w:r w:rsidR="00A1377F" w:rsidRPr="00954DD8">
        <w:rPr>
          <w:b/>
          <w:sz w:val="26"/>
          <w:szCs w:val="26"/>
        </w:rPr>
        <w:t>1</w:t>
      </w:r>
      <w:r w:rsidR="00954DD8" w:rsidRPr="00954DD8">
        <w:rPr>
          <w:b/>
          <w:sz w:val="26"/>
          <w:szCs w:val="26"/>
        </w:rPr>
        <w:t>1</w:t>
      </w:r>
      <w:r w:rsidR="00A1377F" w:rsidRPr="00954DD8">
        <w:rPr>
          <w:b/>
          <w:sz w:val="26"/>
          <w:szCs w:val="26"/>
        </w:rPr>
        <w:t>3</w:t>
      </w:r>
      <w:r w:rsidR="002808B6" w:rsidRPr="00FF56E0">
        <w:rPr>
          <w:b/>
          <w:sz w:val="26"/>
          <w:szCs w:val="26"/>
        </w:rPr>
        <w:t xml:space="preserve"> </w:t>
      </w:r>
      <w:r w:rsidRPr="00FF56E0">
        <w:rPr>
          <w:sz w:val="26"/>
          <w:szCs w:val="26"/>
          <w:lang w:val="sr-Cyrl-CS"/>
        </w:rPr>
        <w:t>самофинансирајућих студената за студијске програме и у броју како следи:</w:t>
      </w:r>
    </w:p>
    <w:p w14:paraId="5C3F8829" w14:textId="77777777" w:rsidR="0025723E" w:rsidRPr="00FF56E0" w:rsidRDefault="0025723E" w:rsidP="00FC4A38">
      <w:pPr>
        <w:rPr>
          <w:sz w:val="26"/>
          <w:szCs w:val="26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4"/>
        <w:gridCol w:w="1688"/>
        <w:gridCol w:w="2463"/>
      </w:tblGrid>
      <w:tr w:rsidR="0025723E" w:rsidRPr="00FF56E0" w14:paraId="030286AD" w14:textId="77777777" w:rsidTr="007877E5">
        <w:trPr>
          <w:trHeight w:val="516"/>
          <w:jc w:val="center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781DC" w14:textId="77777777" w:rsidR="0025723E" w:rsidRPr="00FF56E0" w:rsidRDefault="0025723E" w:rsidP="00FC4A38">
            <w:pPr>
              <w:jc w:val="center"/>
              <w:rPr>
                <w:b/>
                <w:sz w:val="26"/>
                <w:szCs w:val="26"/>
                <w:lang w:val="sr-Cyrl-CS"/>
              </w:rPr>
            </w:pPr>
            <w:r w:rsidRPr="00FF56E0">
              <w:rPr>
                <w:b/>
                <w:sz w:val="26"/>
                <w:szCs w:val="26"/>
                <w:lang w:val="sr-Cyrl-CS"/>
              </w:rPr>
              <w:t>Студијски програм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D9D28" w14:textId="77777777" w:rsidR="0025723E" w:rsidRPr="00FF56E0" w:rsidRDefault="0025723E" w:rsidP="00F974BF">
            <w:pPr>
              <w:ind w:firstLine="0"/>
              <w:jc w:val="center"/>
              <w:rPr>
                <w:b/>
                <w:sz w:val="26"/>
                <w:szCs w:val="26"/>
                <w:lang w:val="sr-Cyrl-CS"/>
              </w:rPr>
            </w:pPr>
            <w:r w:rsidRPr="00FF56E0">
              <w:rPr>
                <w:b/>
                <w:sz w:val="26"/>
                <w:szCs w:val="26"/>
                <w:lang w:val="sr-Cyrl-CS"/>
              </w:rPr>
              <w:t>Буџет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2BEE7" w14:textId="77777777" w:rsidR="0025723E" w:rsidRPr="00FF56E0" w:rsidRDefault="0025723E" w:rsidP="00FC4A38">
            <w:pPr>
              <w:ind w:firstLine="0"/>
              <w:rPr>
                <w:b/>
                <w:sz w:val="26"/>
                <w:szCs w:val="26"/>
                <w:lang w:val="sr-Cyrl-CS"/>
              </w:rPr>
            </w:pPr>
            <w:r w:rsidRPr="00FF56E0">
              <w:rPr>
                <w:b/>
                <w:sz w:val="26"/>
                <w:szCs w:val="26"/>
                <w:lang w:val="sr-Cyrl-CS"/>
              </w:rPr>
              <w:t>Самофинансирање</w:t>
            </w:r>
          </w:p>
        </w:tc>
      </w:tr>
      <w:tr w:rsidR="0025723E" w:rsidRPr="00FF56E0" w14:paraId="776C9D49" w14:textId="77777777" w:rsidTr="001808A7">
        <w:trPr>
          <w:jc w:val="center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55DC3" w14:textId="77777777" w:rsidR="0025723E" w:rsidRPr="00FF56E0" w:rsidRDefault="0025723E" w:rsidP="00FC4A38">
            <w:pPr>
              <w:jc w:val="center"/>
              <w:rPr>
                <w:sz w:val="26"/>
                <w:szCs w:val="26"/>
                <w:lang w:val="sr-Cyrl-CS"/>
              </w:rPr>
            </w:pPr>
            <w:r w:rsidRPr="00FF56E0">
              <w:rPr>
                <w:sz w:val="26"/>
                <w:szCs w:val="26"/>
                <w:lang w:val="sr-Cyrl-CS"/>
              </w:rPr>
              <w:t>Математика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BD2F" w14:textId="023EDAF2" w:rsidR="0025723E" w:rsidRPr="00FF56E0" w:rsidRDefault="00A959AF" w:rsidP="00C65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89F86" w14:textId="0F598456" w:rsidR="0025723E" w:rsidRPr="00FF56E0" w:rsidRDefault="00A959AF" w:rsidP="00FC4A3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</w:tr>
      <w:tr w:rsidR="0025723E" w:rsidRPr="00FF56E0" w14:paraId="48FA99A7" w14:textId="77777777" w:rsidTr="001808A7">
        <w:trPr>
          <w:jc w:val="center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AEFE9" w14:textId="77777777" w:rsidR="0025723E" w:rsidRPr="00FF56E0" w:rsidRDefault="00684A14" w:rsidP="00FC4A38">
            <w:pPr>
              <w:jc w:val="center"/>
              <w:rPr>
                <w:sz w:val="26"/>
                <w:szCs w:val="26"/>
                <w:lang w:val="sr-Cyrl-CS"/>
              </w:rPr>
            </w:pPr>
            <w:proofErr w:type="spellStart"/>
            <w:r w:rsidRPr="00FF56E0">
              <w:rPr>
                <w:sz w:val="26"/>
                <w:szCs w:val="26"/>
              </w:rPr>
              <w:t>Рачунарске</w:t>
            </w:r>
            <w:proofErr w:type="spellEnd"/>
            <w:r w:rsidRPr="00FF56E0">
              <w:rPr>
                <w:sz w:val="26"/>
                <w:szCs w:val="26"/>
              </w:rPr>
              <w:t xml:space="preserve"> </w:t>
            </w:r>
            <w:proofErr w:type="spellStart"/>
            <w:r w:rsidRPr="00FF56E0">
              <w:rPr>
                <w:sz w:val="26"/>
                <w:szCs w:val="26"/>
              </w:rPr>
              <w:t>науке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270D3" w14:textId="62A77DBE" w:rsidR="0025723E" w:rsidRPr="00FF56E0" w:rsidRDefault="00C65A75" w:rsidP="00C65A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959AF">
              <w:rPr>
                <w:sz w:val="26"/>
                <w:szCs w:val="26"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F0474" w14:textId="33DF9667" w:rsidR="0025723E" w:rsidRPr="00FF56E0" w:rsidRDefault="00A959AF" w:rsidP="00FC4A3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</w:tr>
      <w:tr w:rsidR="0025723E" w:rsidRPr="00FF56E0" w14:paraId="5F7143A7" w14:textId="77777777" w:rsidTr="001808A7">
        <w:trPr>
          <w:jc w:val="center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56865" w14:textId="77777777" w:rsidR="0025723E" w:rsidRPr="00FF56E0" w:rsidRDefault="008664C8" w:rsidP="00FC4A38">
            <w:pPr>
              <w:jc w:val="center"/>
              <w:rPr>
                <w:sz w:val="26"/>
                <w:szCs w:val="26"/>
                <w:lang w:val="sr-Cyrl-CS"/>
              </w:rPr>
            </w:pPr>
            <w:r w:rsidRPr="00FF56E0">
              <w:rPr>
                <w:sz w:val="26"/>
                <w:szCs w:val="26"/>
              </w:rPr>
              <w:t>Ф</w:t>
            </w:r>
            <w:r w:rsidR="0025723E" w:rsidRPr="00FF56E0">
              <w:rPr>
                <w:sz w:val="26"/>
                <w:szCs w:val="26"/>
                <w:lang w:val="sr-Cyrl-CS"/>
              </w:rPr>
              <w:t>изика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C489" w14:textId="5C4A6E7C" w:rsidR="0025723E" w:rsidRPr="00FF56E0" w:rsidRDefault="00A959AF" w:rsidP="001600D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6715" w14:textId="1E5A2A32" w:rsidR="0025723E" w:rsidRPr="00FF56E0" w:rsidRDefault="00A959AF" w:rsidP="00FC4A3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25723E" w:rsidRPr="00FF56E0" w14:paraId="0F4EB988" w14:textId="77777777" w:rsidTr="001808A7">
        <w:trPr>
          <w:jc w:val="center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D5242" w14:textId="77777777" w:rsidR="0025723E" w:rsidRPr="00FF56E0" w:rsidRDefault="00515604" w:rsidP="00FC4A38">
            <w:pPr>
              <w:jc w:val="center"/>
              <w:rPr>
                <w:sz w:val="26"/>
                <w:szCs w:val="26"/>
                <w:lang w:val="sr-Cyrl-CS"/>
              </w:rPr>
            </w:pPr>
            <w:r w:rsidRPr="00FF56E0">
              <w:rPr>
                <w:sz w:val="26"/>
                <w:szCs w:val="26"/>
                <w:lang w:val="sr-Cyrl-CS"/>
              </w:rPr>
              <w:t>Х</w:t>
            </w:r>
            <w:r w:rsidR="0025723E" w:rsidRPr="00FF56E0">
              <w:rPr>
                <w:sz w:val="26"/>
                <w:szCs w:val="26"/>
                <w:lang w:val="sr-Cyrl-CS"/>
              </w:rPr>
              <w:t>емија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979BB" w14:textId="4E8FCCF2" w:rsidR="0025723E" w:rsidRPr="00FF56E0" w:rsidRDefault="00C65A75" w:rsidP="001600D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959AF">
              <w:rPr>
                <w:sz w:val="26"/>
                <w:szCs w:val="26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C6EA" w14:textId="2F2BEE1E" w:rsidR="0025723E" w:rsidRPr="00FF56E0" w:rsidRDefault="00A959AF" w:rsidP="00FC4A3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25723E" w:rsidRPr="00FF56E0" w14:paraId="2463FB0E" w14:textId="77777777" w:rsidTr="001808A7">
        <w:trPr>
          <w:jc w:val="center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04490" w14:textId="77777777" w:rsidR="0025723E" w:rsidRPr="00FF56E0" w:rsidRDefault="0025723E" w:rsidP="00FC4A38">
            <w:pPr>
              <w:jc w:val="center"/>
              <w:rPr>
                <w:sz w:val="26"/>
                <w:szCs w:val="26"/>
                <w:lang w:val="sr-Cyrl-CS"/>
              </w:rPr>
            </w:pPr>
            <w:r w:rsidRPr="00FF56E0">
              <w:rPr>
                <w:sz w:val="26"/>
                <w:szCs w:val="26"/>
                <w:lang w:val="sr-Cyrl-CS"/>
              </w:rPr>
              <w:t>Примењена хемија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34F6" w14:textId="7DB64178" w:rsidR="0025723E" w:rsidRPr="00FF56E0" w:rsidRDefault="00C65A75" w:rsidP="001600D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959AF">
              <w:rPr>
                <w:sz w:val="26"/>
                <w:szCs w:val="26"/>
              </w:rPr>
              <w:t>/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8361" w14:textId="0D7D9D0D" w:rsidR="0025723E" w:rsidRPr="00FF56E0" w:rsidRDefault="00A959AF" w:rsidP="00FC4A3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25723E" w:rsidRPr="00FF56E0" w14:paraId="123C74D3" w14:textId="77777777" w:rsidTr="001808A7">
        <w:trPr>
          <w:jc w:val="center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30142" w14:textId="77777777" w:rsidR="0025723E" w:rsidRPr="00FF56E0" w:rsidRDefault="0025723E" w:rsidP="00FC4A38">
            <w:pPr>
              <w:jc w:val="center"/>
              <w:rPr>
                <w:sz w:val="26"/>
                <w:szCs w:val="26"/>
                <w:lang w:val="sr-Cyrl-CS"/>
              </w:rPr>
            </w:pPr>
            <w:r w:rsidRPr="00FF56E0">
              <w:rPr>
                <w:sz w:val="26"/>
                <w:szCs w:val="26"/>
                <w:lang w:val="sr-Cyrl-CS"/>
              </w:rPr>
              <w:t>Биологија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0B28" w14:textId="53FA8577" w:rsidR="0025723E" w:rsidRPr="00FF56E0" w:rsidRDefault="00C65A75" w:rsidP="001600D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959AF">
              <w:rPr>
                <w:sz w:val="26"/>
                <w:szCs w:val="26"/>
              </w:rPr>
              <w:t>/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D0A0" w14:textId="7952A8F0" w:rsidR="0025723E" w:rsidRPr="00FF56E0" w:rsidRDefault="00A959AF" w:rsidP="00FC4A3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/</w:t>
            </w:r>
          </w:p>
        </w:tc>
      </w:tr>
      <w:tr w:rsidR="0025723E" w:rsidRPr="00FF56E0" w14:paraId="45979660" w14:textId="77777777" w:rsidTr="001808A7">
        <w:trPr>
          <w:jc w:val="center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A8F4E" w14:textId="743239F4" w:rsidR="0025723E" w:rsidRPr="00FF56E0" w:rsidRDefault="0025723E" w:rsidP="00F974BF">
            <w:pPr>
              <w:jc w:val="center"/>
              <w:rPr>
                <w:sz w:val="26"/>
                <w:szCs w:val="26"/>
                <w:lang w:val="sr-Cyrl-CS"/>
              </w:rPr>
            </w:pPr>
            <w:r w:rsidRPr="00FF56E0">
              <w:rPr>
                <w:sz w:val="26"/>
                <w:szCs w:val="26"/>
                <w:lang w:val="sr-Cyrl-CS"/>
              </w:rPr>
              <w:t xml:space="preserve">Екологија и заштита </w:t>
            </w:r>
            <w:r w:rsidR="00F974BF">
              <w:rPr>
                <w:sz w:val="26"/>
                <w:szCs w:val="26"/>
                <w:lang w:val="sr-Latn-RS"/>
              </w:rPr>
              <w:t xml:space="preserve">  </w:t>
            </w:r>
            <w:r w:rsidRPr="00FF56E0">
              <w:rPr>
                <w:sz w:val="26"/>
                <w:szCs w:val="26"/>
                <w:lang w:val="sr-Cyrl-CS"/>
              </w:rPr>
              <w:t>природе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7636" w14:textId="61664686" w:rsidR="0025723E" w:rsidRPr="00FF56E0" w:rsidRDefault="00A959AF" w:rsidP="001600D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A50C" w14:textId="2BAC679C" w:rsidR="0025723E" w:rsidRPr="00FF56E0" w:rsidRDefault="00A959AF" w:rsidP="00FC4A3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25723E" w:rsidRPr="00FF56E0" w14:paraId="6DE30359" w14:textId="77777777" w:rsidTr="001808A7">
        <w:trPr>
          <w:jc w:val="center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0B29F" w14:textId="77777777" w:rsidR="0025723E" w:rsidRPr="00FF56E0" w:rsidRDefault="0025723E" w:rsidP="00FC4A38">
            <w:pPr>
              <w:jc w:val="center"/>
              <w:rPr>
                <w:sz w:val="26"/>
                <w:szCs w:val="26"/>
                <w:lang w:val="sr-Cyrl-CS"/>
              </w:rPr>
            </w:pPr>
            <w:r w:rsidRPr="00FF56E0">
              <w:rPr>
                <w:sz w:val="26"/>
                <w:szCs w:val="26"/>
                <w:lang w:val="sr-Cyrl-CS"/>
              </w:rPr>
              <w:t>Географија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15E1E" w14:textId="4CDEFD39" w:rsidR="0025723E" w:rsidRPr="00FF56E0" w:rsidRDefault="00C65A75" w:rsidP="001600D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1600D1">
              <w:rPr>
                <w:sz w:val="26"/>
                <w:szCs w:val="26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4955D" w14:textId="41679A1E" w:rsidR="0025723E" w:rsidRPr="00FF56E0" w:rsidRDefault="00A959AF" w:rsidP="00FC4A3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25723E" w:rsidRPr="00FF56E0" w14:paraId="43E4952F" w14:textId="77777777" w:rsidTr="001808A7">
        <w:trPr>
          <w:jc w:val="center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46332" w14:textId="77777777" w:rsidR="0025723E" w:rsidRPr="00FF56E0" w:rsidRDefault="0025723E" w:rsidP="00FC4A38">
            <w:pPr>
              <w:jc w:val="center"/>
              <w:rPr>
                <w:sz w:val="26"/>
                <w:szCs w:val="26"/>
                <w:lang w:val="sr-Cyrl-CS"/>
              </w:rPr>
            </w:pPr>
            <w:r w:rsidRPr="00FF56E0">
              <w:rPr>
                <w:sz w:val="26"/>
                <w:szCs w:val="26"/>
                <w:lang w:val="sr-Cyrl-CS"/>
              </w:rPr>
              <w:t>Туризам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E445C" w14:textId="21A54921" w:rsidR="0025723E" w:rsidRPr="00FF56E0" w:rsidRDefault="00C65A75" w:rsidP="001600D1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1600D1">
              <w:rPr>
                <w:sz w:val="26"/>
                <w:szCs w:val="26"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7D66" w14:textId="4161DCE4" w:rsidR="0025723E" w:rsidRPr="00FF56E0" w:rsidRDefault="00A959AF" w:rsidP="00FC4A3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25723E" w:rsidRPr="00FF56E0" w14:paraId="1F3BF96A" w14:textId="77777777" w:rsidTr="001808A7">
        <w:trPr>
          <w:trHeight w:val="514"/>
          <w:jc w:val="center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C11D4" w14:textId="77777777" w:rsidR="0025723E" w:rsidRPr="00FF56E0" w:rsidRDefault="0025723E" w:rsidP="00FC4A38">
            <w:pPr>
              <w:jc w:val="center"/>
              <w:rPr>
                <w:b/>
                <w:sz w:val="26"/>
                <w:szCs w:val="26"/>
                <w:lang w:val="sr-Cyrl-CS"/>
              </w:rPr>
            </w:pPr>
            <w:r w:rsidRPr="00FF56E0">
              <w:rPr>
                <w:b/>
                <w:sz w:val="26"/>
                <w:szCs w:val="26"/>
                <w:lang w:val="sr-Cyrl-CS"/>
              </w:rPr>
              <w:t>УКУПНО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BF1E" w14:textId="2FEC3818" w:rsidR="0025723E" w:rsidRPr="00FF56E0" w:rsidRDefault="00A959AF" w:rsidP="001600D1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B837" w14:textId="0DBFAFFB" w:rsidR="0025723E" w:rsidRPr="00FF56E0" w:rsidRDefault="00A959AF" w:rsidP="00FC4A38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113</w:t>
            </w:r>
          </w:p>
        </w:tc>
      </w:tr>
    </w:tbl>
    <w:p w14:paraId="27FD84DA" w14:textId="77777777" w:rsidR="00B72E0E" w:rsidRDefault="00B72E0E" w:rsidP="00FB4A2A">
      <w:pPr>
        <w:ind w:firstLine="0"/>
        <w:rPr>
          <w:b/>
          <w:bCs/>
          <w:sz w:val="26"/>
          <w:szCs w:val="26"/>
          <w:lang w:val="sr-Latn-RS"/>
        </w:rPr>
      </w:pPr>
    </w:p>
    <w:p w14:paraId="0CFAD831" w14:textId="455D511C" w:rsidR="00E83E6F" w:rsidRPr="00FF56E0" w:rsidRDefault="00FF463D" w:rsidP="00FC4A38">
      <w:pPr>
        <w:rPr>
          <w:b/>
          <w:bCs/>
          <w:sz w:val="26"/>
          <w:szCs w:val="26"/>
          <w:lang w:val="sr-Latn-RS"/>
        </w:rPr>
      </w:pPr>
      <w:r w:rsidRPr="00FF56E0">
        <w:rPr>
          <w:b/>
          <w:bCs/>
          <w:sz w:val="26"/>
          <w:szCs w:val="26"/>
          <w:lang w:val="sr-Latn-RS"/>
        </w:rPr>
        <w:t>II</w:t>
      </w:r>
    </w:p>
    <w:p w14:paraId="718DC412" w14:textId="7D08A0B6" w:rsidR="00FF463D" w:rsidRPr="00DC76E5" w:rsidRDefault="00FF463D" w:rsidP="00FC4A38">
      <w:pPr>
        <w:rPr>
          <w:sz w:val="26"/>
          <w:szCs w:val="26"/>
          <w:lang w:val="sr-Cyrl-RS"/>
        </w:rPr>
      </w:pPr>
      <w:r w:rsidRPr="00DC76E5">
        <w:rPr>
          <w:sz w:val="26"/>
          <w:szCs w:val="26"/>
          <w:lang w:val="sr-Latn-RS"/>
        </w:rPr>
        <w:t xml:space="preserve"> </w:t>
      </w:r>
      <w:r w:rsidRPr="00DC76E5">
        <w:rPr>
          <w:sz w:val="26"/>
          <w:szCs w:val="26"/>
          <w:lang w:val="sr-Cyrl-RS"/>
        </w:rPr>
        <w:t xml:space="preserve">У прву годину мастер академских студија </w:t>
      </w:r>
      <w:r w:rsidR="00DC76E5" w:rsidRPr="00DC76E5">
        <w:rPr>
          <w:sz w:val="26"/>
          <w:szCs w:val="26"/>
          <w:lang w:val="sr-Cyrl-RS"/>
        </w:rPr>
        <w:t>према Правилник</w:t>
      </w:r>
      <w:r w:rsidR="00DC76E5">
        <w:rPr>
          <w:sz w:val="26"/>
          <w:szCs w:val="26"/>
          <w:lang w:val="sr-Cyrl-RS"/>
        </w:rPr>
        <w:t>у</w:t>
      </w:r>
      <w:r w:rsidR="00DC76E5" w:rsidRPr="00DC76E5">
        <w:rPr>
          <w:sz w:val="26"/>
          <w:szCs w:val="26"/>
          <w:lang w:val="sr-Cyrl-RS"/>
        </w:rPr>
        <w:t xml:space="preserve"> о мастер академским студијама (Природно-математички факултет у Нишу, број 1101/1-01 од 14.</w:t>
      </w:r>
      <w:r w:rsidR="007868AA">
        <w:rPr>
          <w:sz w:val="26"/>
          <w:szCs w:val="26"/>
          <w:lang w:val="sr-Cyrl-RS"/>
        </w:rPr>
        <w:t xml:space="preserve"> </w:t>
      </w:r>
      <w:r w:rsidR="001D34F6">
        <w:rPr>
          <w:sz w:val="26"/>
          <w:szCs w:val="26"/>
          <w:lang w:val="sr-Cyrl-RS"/>
        </w:rPr>
        <w:t xml:space="preserve">октобра </w:t>
      </w:r>
      <w:r w:rsidR="00DC76E5" w:rsidRPr="00DC76E5">
        <w:rPr>
          <w:sz w:val="26"/>
          <w:szCs w:val="26"/>
          <w:lang w:val="sr-Cyrl-RS"/>
        </w:rPr>
        <w:t>2015. год.)</w:t>
      </w:r>
      <w:r w:rsidR="00DC76E5" w:rsidRPr="00DC76E5">
        <w:rPr>
          <w:sz w:val="26"/>
          <w:szCs w:val="26"/>
        </w:rPr>
        <w:t xml:space="preserve"> </w:t>
      </w:r>
      <w:r w:rsidRPr="00DC76E5">
        <w:rPr>
          <w:sz w:val="26"/>
          <w:szCs w:val="26"/>
          <w:lang w:val="sr-Cyrl-RS"/>
        </w:rPr>
        <w:t xml:space="preserve">може се уписати лице: </w:t>
      </w:r>
    </w:p>
    <w:p w14:paraId="36E62FCE" w14:textId="4DD9F721" w:rsidR="00FF463D" w:rsidRPr="00FF56E0" w:rsidRDefault="00FF463D" w:rsidP="00FC4A3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val="sr-Cyrl-RS"/>
        </w:rPr>
      </w:pPr>
      <w:r w:rsidRPr="00FF56E0">
        <w:rPr>
          <w:rFonts w:ascii="Times New Roman" w:hAnsi="Times New Roman"/>
          <w:sz w:val="26"/>
          <w:szCs w:val="26"/>
          <w:lang w:val="sr-Cyrl-RS"/>
        </w:rPr>
        <w:t>које има завршене одговарајуће или сродне акредитоване основне академске студије, и остварених најмање 180 ЕСПБ бодова;</w:t>
      </w:r>
    </w:p>
    <w:p w14:paraId="7F8B4720" w14:textId="5C7D2163" w:rsidR="00FF463D" w:rsidRPr="00FF56E0" w:rsidRDefault="00FF463D" w:rsidP="00FC4A3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val="sr-Cyrl-RS"/>
        </w:rPr>
      </w:pPr>
      <w:r w:rsidRPr="00FF56E0">
        <w:rPr>
          <w:rFonts w:ascii="Times New Roman" w:hAnsi="Times New Roman"/>
          <w:sz w:val="26"/>
          <w:szCs w:val="26"/>
          <w:lang w:val="sr-Cyrl-RS"/>
        </w:rPr>
        <w:t xml:space="preserve">које има завршене одговарајуће или сродне четворогодишње или интегрисане студије пре ступања на снагу Закона о високом образовању </w:t>
      </w:r>
      <w:r w:rsidR="00FF56E0" w:rsidRPr="00FF56E0">
        <w:rPr>
          <w:rFonts w:ascii="Times New Roman" w:hAnsi="Times New Roman"/>
          <w:sz w:val="26"/>
          <w:szCs w:val="26"/>
          <w:lang w:val="sr-Cyrl-RS"/>
        </w:rPr>
        <w:t>(„Службени гласник РС“, број 76/2005)</w:t>
      </w:r>
      <w:r w:rsidR="00954DD8">
        <w:rPr>
          <w:rFonts w:ascii="Times New Roman" w:hAnsi="Times New Roman"/>
          <w:sz w:val="26"/>
          <w:szCs w:val="26"/>
          <w:lang w:val="sr-Latn-RS"/>
        </w:rPr>
        <w:t>.</w:t>
      </w:r>
    </w:p>
    <w:p w14:paraId="0C77A7F8" w14:textId="77777777" w:rsidR="00B72E0E" w:rsidRDefault="00B72E0E" w:rsidP="00B72E0E">
      <w:pPr>
        <w:ind w:left="720" w:firstLine="0"/>
        <w:rPr>
          <w:b/>
          <w:bCs/>
          <w:sz w:val="26"/>
          <w:szCs w:val="26"/>
        </w:rPr>
      </w:pPr>
    </w:p>
    <w:p w14:paraId="0A9B830A" w14:textId="77777777" w:rsidR="00FB4A2A" w:rsidRDefault="00FB4A2A" w:rsidP="00B72E0E">
      <w:pPr>
        <w:ind w:left="720" w:firstLine="0"/>
        <w:rPr>
          <w:b/>
          <w:bCs/>
          <w:sz w:val="26"/>
          <w:szCs w:val="26"/>
        </w:rPr>
      </w:pPr>
    </w:p>
    <w:p w14:paraId="373665E2" w14:textId="331A14C4" w:rsidR="00E83E6F" w:rsidRPr="00B72E0E" w:rsidRDefault="00E83E6F" w:rsidP="00B72E0E">
      <w:pPr>
        <w:ind w:left="720" w:firstLine="0"/>
        <w:rPr>
          <w:b/>
          <w:bCs/>
          <w:sz w:val="26"/>
          <w:szCs w:val="26"/>
        </w:rPr>
      </w:pPr>
      <w:r w:rsidRPr="00B72E0E">
        <w:rPr>
          <w:b/>
          <w:bCs/>
          <w:sz w:val="26"/>
          <w:szCs w:val="26"/>
        </w:rPr>
        <w:lastRenderedPageBreak/>
        <w:t>III</w:t>
      </w:r>
    </w:p>
    <w:p w14:paraId="3CEF60D9" w14:textId="3C075C0D" w:rsidR="00E83E6F" w:rsidRPr="00FF56E0" w:rsidRDefault="00DC76E5" w:rsidP="00FC4A38">
      <w:pPr>
        <w:rPr>
          <w:lang w:val="sr-Cyrl-RS"/>
        </w:rPr>
      </w:pPr>
      <w:r>
        <w:rPr>
          <w:sz w:val="26"/>
          <w:szCs w:val="26"/>
          <w:lang w:val="sr-Cyrl-CS"/>
        </w:rPr>
        <w:t xml:space="preserve">Ако кандидат није завршио одговарајуће основне академске студије, већ је завршио сродне студије, онда овај кандидат полаже пријемни испит. </w:t>
      </w:r>
      <w:r w:rsidR="00E83E6F" w:rsidRPr="00FF56E0">
        <w:rPr>
          <w:sz w:val="26"/>
          <w:szCs w:val="26"/>
          <w:lang w:val="sr-Cyrl-CS"/>
        </w:rPr>
        <w:t xml:space="preserve">Редослед кандидата за упис на прву годину мастер академских студија утврђује се на основу одговарајућих </w:t>
      </w:r>
      <w:r w:rsidR="007868AA">
        <w:rPr>
          <w:sz w:val="26"/>
          <w:szCs w:val="26"/>
          <w:lang w:val="sr-Cyrl-CS"/>
        </w:rPr>
        <w:t>аката</w:t>
      </w:r>
      <w:r w:rsidR="00E83E6F" w:rsidRPr="00FF56E0">
        <w:rPr>
          <w:sz w:val="26"/>
          <w:szCs w:val="26"/>
          <w:lang w:val="sr-Cyrl-CS"/>
        </w:rPr>
        <w:t xml:space="preserve"> који су доступни на интернет страници Факултета: </w:t>
      </w:r>
      <w:hyperlink r:id="rId8" w:history="1">
        <w:r w:rsidR="00E83E6F" w:rsidRPr="00FF56E0">
          <w:rPr>
            <w:rStyle w:val="Hyperlink"/>
          </w:rPr>
          <w:t>https://www.pmf.ni.ac.rs/akta-fakulteta/</w:t>
        </w:r>
      </w:hyperlink>
      <w:r w:rsidR="00E83E6F" w:rsidRPr="00FF56E0">
        <w:rPr>
          <w:lang w:val="sr-Cyrl-RS"/>
        </w:rPr>
        <w:t>.</w:t>
      </w:r>
    </w:p>
    <w:p w14:paraId="545D2286" w14:textId="392E8AC3" w:rsidR="00FF463D" w:rsidRPr="00FF56E0" w:rsidRDefault="00FF463D" w:rsidP="00FC4A38">
      <w:pPr>
        <w:rPr>
          <w:sz w:val="26"/>
          <w:szCs w:val="26"/>
          <w:lang w:val="sr-Latn-RS"/>
        </w:rPr>
      </w:pPr>
    </w:p>
    <w:p w14:paraId="78654361" w14:textId="77777777" w:rsidR="00E83E6F" w:rsidRPr="00DC76E5" w:rsidRDefault="00E83E6F" w:rsidP="00FC4A38">
      <w:pPr>
        <w:rPr>
          <w:b/>
          <w:bCs/>
          <w:sz w:val="26"/>
          <w:szCs w:val="26"/>
        </w:rPr>
      </w:pPr>
      <w:r w:rsidRPr="00FF56E0">
        <w:rPr>
          <w:b/>
          <w:bCs/>
          <w:sz w:val="26"/>
          <w:szCs w:val="26"/>
          <w:lang w:val="sr-Cyrl-CS"/>
        </w:rPr>
        <w:t>IV</w:t>
      </w:r>
    </w:p>
    <w:p w14:paraId="5FD6DE91" w14:textId="6508F4DA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Подношење пријава кандидата је од </w:t>
      </w:r>
      <w:r w:rsidR="002055C3" w:rsidRPr="00BF6CB5">
        <w:rPr>
          <w:sz w:val="26"/>
          <w:szCs w:val="26"/>
          <w:lang w:val="sr-Cyrl-CS"/>
        </w:rPr>
        <w:t>0</w:t>
      </w:r>
      <w:r w:rsidR="00FB4A2A">
        <w:rPr>
          <w:sz w:val="26"/>
          <w:szCs w:val="26"/>
          <w:lang w:val="sr-Cyrl-CS"/>
        </w:rPr>
        <w:t>4</w:t>
      </w:r>
      <w:r w:rsidRPr="00BF6CB5">
        <w:rPr>
          <w:sz w:val="26"/>
          <w:szCs w:val="26"/>
          <w:lang w:val="sr-Cyrl-CS"/>
        </w:rPr>
        <w:t>.</w:t>
      </w:r>
      <w:r w:rsidR="001D34F6" w:rsidRPr="00BF6CB5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1D34F6" w:rsidRPr="00BF6CB5">
        <w:rPr>
          <w:sz w:val="26"/>
          <w:szCs w:val="26"/>
          <w:lang w:val="sr-Cyrl-CS"/>
        </w:rPr>
        <w:t xml:space="preserve"> </w:t>
      </w:r>
      <w:r w:rsidRPr="00BF6CB5">
        <w:rPr>
          <w:sz w:val="26"/>
          <w:szCs w:val="26"/>
          <w:lang w:val="sr-Cyrl-CS"/>
        </w:rPr>
        <w:t>20</w:t>
      </w:r>
      <w:r w:rsidR="002055C3" w:rsidRPr="00BF6CB5">
        <w:rPr>
          <w:sz w:val="26"/>
          <w:szCs w:val="26"/>
          <w:lang w:val="sr-Cyrl-CS"/>
        </w:rPr>
        <w:t>20</w:t>
      </w:r>
      <w:r w:rsidRPr="00BF6CB5">
        <w:rPr>
          <w:sz w:val="26"/>
          <w:szCs w:val="26"/>
          <w:lang w:val="sr-Cyrl-CS"/>
        </w:rPr>
        <w:t xml:space="preserve">. до </w:t>
      </w:r>
      <w:r w:rsidR="00FB4A2A">
        <w:rPr>
          <w:sz w:val="26"/>
          <w:szCs w:val="26"/>
          <w:lang w:val="sr-Cyrl-RS"/>
        </w:rPr>
        <w:t>1</w:t>
      </w:r>
      <w:r w:rsidR="002055C3" w:rsidRPr="00BF6CB5">
        <w:rPr>
          <w:sz w:val="26"/>
          <w:szCs w:val="26"/>
          <w:lang w:val="sr-Cyrl-RS"/>
        </w:rPr>
        <w:t>3</w:t>
      </w:r>
      <w:r w:rsidRPr="00BF6CB5">
        <w:rPr>
          <w:sz w:val="26"/>
          <w:szCs w:val="26"/>
          <w:lang w:val="sr-Cyrl-CS"/>
        </w:rPr>
        <w:t>.</w:t>
      </w:r>
      <w:r w:rsidR="001D34F6" w:rsidRPr="00BF6CB5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1D34F6" w:rsidRPr="00BF6CB5">
        <w:rPr>
          <w:sz w:val="26"/>
          <w:szCs w:val="26"/>
          <w:lang w:val="sr-Cyrl-CS"/>
        </w:rPr>
        <w:t xml:space="preserve"> </w:t>
      </w:r>
      <w:r w:rsidRPr="00BF6CB5">
        <w:rPr>
          <w:sz w:val="26"/>
          <w:szCs w:val="26"/>
          <w:lang w:val="sr-Cyrl-CS"/>
        </w:rPr>
        <w:t>20</w:t>
      </w:r>
      <w:r w:rsidR="002055C3" w:rsidRPr="00BF6CB5">
        <w:rPr>
          <w:sz w:val="26"/>
          <w:szCs w:val="26"/>
          <w:lang w:val="sr-Cyrl-CS"/>
        </w:rPr>
        <w:t>20</w:t>
      </w:r>
      <w:r w:rsidRPr="00BF6CB5">
        <w:rPr>
          <w:sz w:val="26"/>
          <w:szCs w:val="26"/>
          <w:lang w:val="sr-Cyrl-CS"/>
        </w:rPr>
        <w:t>.</w:t>
      </w:r>
      <w:r w:rsidRPr="00FF56E0">
        <w:rPr>
          <w:sz w:val="26"/>
          <w:szCs w:val="26"/>
          <w:lang w:val="sr-Cyrl-CS"/>
        </w:rPr>
        <w:t xml:space="preserve"> године, у периоду од 11 до 13 часова.</w:t>
      </w:r>
    </w:p>
    <w:p w14:paraId="5125441B" w14:textId="77777777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Кандидати  приликом  пријаве  на  конкурс  подносе:</w:t>
      </w:r>
    </w:p>
    <w:p w14:paraId="1DB29B13" w14:textId="77777777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-</w:t>
      </w:r>
      <w:r w:rsidRPr="00FF56E0">
        <w:rPr>
          <w:sz w:val="26"/>
          <w:szCs w:val="26"/>
          <w:lang w:val="sr-Cyrl-CS"/>
        </w:rPr>
        <w:tab/>
        <w:t>пријаву,</w:t>
      </w:r>
    </w:p>
    <w:p w14:paraId="67F3E484" w14:textId="0A13306B" w:rsidR="00E83E6F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-</w:t>
      </w:r>
      <w:r w:rsidRPr="00FF56E0">
        <w:rPr>
          <w:sz w:val="26"/>
          <w:szCs w:val="26"/>
          <w:lang w:val="sr-Cyrl-CS"/>
        </w:rPr>
        <w:tab/>
        <w:t>неоверен</w:t>
      </w:r>
      <w:r w:rsidR="00D84135">
        <w:rPr>
          <w:sz w:val="26"/>
          <w:szCs w:val="26"/>
          <w:lang w:val="sr-Cyrl-CS"/>
        </w:rPr>
        <w:t>у</w:t>
      </w:r>
      <w:r w:rsidRPr="00FF56E0">
        <w:rPr>
          <w:sz w:val="26"/>
          <w:szCs w:val="26"/>
          <w:lang w:val="sr-Cyrl-CS"/>
        </w:rPr>
        <w:t xml:space="preserve"> фотокопиј</w:t>
      </w:r>
      <w:r w:rsidR="00D84135">
        <w:rPr>
          <w:sz w:val="26"/>
          <w:szCs w:val="26"/>
          <w:lang w:val="sr-Cyrl-CS"/>
        </w:rPr>
        <w:t>у</w:t>
      </w:r>
      <w:r w:rsidRPr="00FF56E0">
        <w:rPr>
          <w:sz w:val="26"/>
          <w:szCs w:val="26"/>
          <w:lang w:val="sr-Cyrl-CS"/>
        </w:rPr>
        <w:t xml:space="preserve"> диплом</w:t>
      </w:r>
      <w:r w:rsidR="00D84135">
        <w:rPr>
          <w:sz w:val="26"/>
          <w:szCs w:val="26"/>
          <w:lang w:val="sr-Cyrl-CS"/>
        </w:rPr>
        <w:t>е</w:t>
      </w:r>
      <w:r w:rsidRPr="00FF56E0">
        <w:rPr>
          <w:sz w:val="26"/>
          <w:szCs w:val="26"/>
          <w:lang w:val="sr-Cyrl-CS"/>
        </w:rPr>
        <w:t xml:space="preserve"> и додатка диплом</w:t>
      </w:r>
      <w:r w:rsidR="00D84135">
        <w:rPr>
          <w:sz w:val="26"/>
          <w:szCs w:val="26"/>
          <w:lang w:val="sr-Cyrl-CS"/>
        </w:rPr>
        <w:t>е</w:t>
      </w:r>
      <w:r w:rsidRPr="00FF56E0">
        <w:rPr>
          <w:sz w:val="26"/>
          <w:szCs w:val="26"/>
          <w:lang w:val="sr-Cyrl-CS"/>
        </w:rPr>
        <w:t xml:space="preserve"> претходн</w:t>
      </w:r>
      <w:r w:rsidR="00D84135">
        <w:rPr>
          <w:sz w:val="26"/>
          <w:szCs w:val="26"/>
          <w:lang w:val="sr-Cyrl-CS"/>
        </w:rPr>
        <w:t>ог</w:t>
      </w:r>
      <w:r w:rsidRPr="00FF56E0">
        <w:rPr>
          <w:sz w:val="26"/>
          <w:szCs w:val="26"/>
          <w:lang w:val="sr-Cyrl-CS"/>
        </w:rPr>
        <w:t xml:space="preserve"> нивоа студија или уверењ</w:t>
      </w:r>
      <w:r w:rsidR="00D84135">
        <w:rPr>
          <w:sz w:val="26"/>
          <w:szCs w:val="26"/>
          <w:lang w:val="sr-Cyrl-CS"/>
        </w:rPr>
        <w:t>е</w:t>
      </w:r>
      <w:r w:rsidRPr="00FF56E0">
        <w:rPr>
          <w:sz w:val="26"/>
          <w:szCs w:val="26"/>
          <w:lang w:val="sr-Cyrl-CS"/>
        </w:rPr>
        <w:t xml:space="preserve"> о дипломирању,</w:t>
      </w:r>
    </w:p>
    <w:p w14:paraId="275A2E6C" w14:textId="1D3522C2" w:rsidR="00B72E0E" w:rsidRPr="00FF56E0" w:rsidRDefault="00B72E0E" w:rsidP="00B72E0E">
      <w:pPr>
        <w:tabs>
          <w:tab w:val="left" w:pos="1590"/>
        </w:tabs>
        <w:rPr>
          <w:sz w:val="26"/>
          <w:szCs w:val="26"/>
          <w:lang w:val="sr-Cyrl-CS"/>
        </w:rPr>
      </w:pPr>
      <w:r>
        <w:rPr>
          <w:sz w:val="26"/>
          <w:szCs w:val="26"/>
          <w:lang w:val="sr-Cyrl-CS"/>
        </w:rPr>
        <w:t>-         уверење о положеним испитима са претходног нивоа студија (за студенте који нису завршили ПМФ у Нишу)</w:t>
      </w:r>
      <w:r w:rsidR="00D84135">
        <w:rPr>
          <w:sz w:val="26"/>
          <w:szCs w:val="26"/>
          <w:lang w:val="sr-Cyrl-CS"/>
        </w:rPr>
        <w:t>,</w:t>
      </w:r>
    </w:p>
    <w:p w14:paraId="12929A23" w14:textId="77777777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-</w:t>
      </w:r>
      <w:r w:rsidRPr="00FF56E0">
        <w:rPr>
          <w:sz w:val="26"/>
          <w:szCs w:val="26"/>
          <w:lang w:val="sr-Cyrl-CS"/>
        </w:rPr>
        <w:tab/>
        <w:t>оригинална документа на увид,</w:t>
      </w:r>
    </w:p>
    <w:p w14:paraId="1D2FDFB3" w14:textId="2595B600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-</w:t>
      </w:r>
      <w:r w:rsidRPr="00FF56E0">
        <w:rPr>
          <w:sz w:val="26"/>
          <w:szCs w:val="26"/>
          <w:lang w:val="sr-Cyrl-CS"/>
        </w:rPr>
        <w:tab/>
        <w:t>неоверена копија извода из матичне књиге рођених,</w:t>
      </w:r>
    </w:p>
    <w:p w14:paraId="50A5853B" w14:textId="77777777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-</w:t>
      </w:r>
      <w:r w:rsidRPr="00FF56E0">
        <w:rPr>
          <w:sz w:val="26"/>
          <w:szCs w:val="26"/>
          <w:lang w:val="sr-Cyrl-CS"/>
        </w:rPr>
        <w:tab/>
        <w:t>очитана биометријска лична карта или фотокопија личне карте,</w:t>
      </w:r>
    </w:p>
    <w:p w14:paraId="78F512E7" w14:textId="27BE95E3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-</w:t>
      </w:r>
      <w:r w:rsidRPr="00FF56E0">
        <w:rPr>
          <w:sz w:val="26"/>
          <w:szCs w:val="26"/>
          <w:lang w:val="sr-Cyrl-CS"/>
        </w:rPr>
        <w:tab/>
        <w:t xml:space="preserve">доказ о уплати за пријаву на конкурс </w:t>
      </w:r>
      <w:r w:rsidR="009423C7" w:rsidRPr="00FF56E0">
        <w:rPr>
          <w:sz w:val="26"/>
          <w:szCs w:val="26"/>
          <w:lang w:val="sr-Cyrl-CS"/>
        </w:rPr>
        <w:t>МАС</w:t>
      </w:r>
      <w:r w:rsidRPr="00FF56E0">
        <w:rPr>
          <w:sz w:val="26"/>
          <w:szCs w:val="26"/>
          <w:lang w:val="sr-Cyrl-CS"/>
        </w:rPr>
        <w:t>-а у износу од 3.000,00 дин. (три</w:t>
      </w:r>
      <w:r w:rsidR="009423C7" w:rsidRPr="00FF56E0">
        <w:rPr>
          <w:sz w:val="26"/>
          <w:szCs w:val="26"/>
          <w:lang w:val="sr-Cyrl-CS"/>
        </w:rPr>
        <w:t xml:space="preserve"> </w:t>
      </w:r>
      <w:r w:rsidRPr="00FF56E0">
        <w:rPr>
          <w:sz w:val="26"/>
          <w:szCs w:val="26"/>
          <w:lang w:val="sr-Cyrl-CS"/>
        </w:rPr>
        <w:t xml:space="preserve">хиљаде динара).   </w:t>
      </w:r>
    </w:p>
    <w:p w14:paraId="6CE32C64" w14:textId="25DAF94D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-</w:t>
      </w:r>
      <w:r w:rsidRPr="00FF56E0">
        <w:rPr>
          <w:sz w:val="26"/>
          <w:szCs w:val="26"/>
          <w:lang w:val="sr-Cyrl-CS"/>
        </w:rPr>
        <w:tab/>
        <w:t xml:space="preserve">доказ о уплати накнаде за полагање пријемног испита у износу од </w:t>
      </w:r>
      <w:r w:rsidR="00BC123B" w:rsidRPr="00FF56E0">
        <w:rPr>
          <w:sz w:val="26"/>
          <w:szCs w:val="26"/>
          <w:lang w:val="sr-Cyrl-CS"/>
        </w:rPr>
        <w:t>6</w:t>
      </w:r>
      <w:r w:rsidRPr="00FF56E0">
        <w:rPr>
          <w:sz w:val="26"/>
          <w:szCs w:val="26"/>
          <w:lang w:val="sr-Cyrl-CS"/>
        </w:rPr>
        <w:t>.000,00 дин. (</w:t>
      </w:r>
      <w:r w:rsidR="00BC123B" w:rsidRPr="00FF56E0">
        <w:rPr>
          <w:sz w:val="26"/>
          <w:szCs w:val="26"/>
          <w:lang w:val="sr-Cyrl-CS"/>
        </w:rPr>
        <w:t xml:space="preserve">шест </w:t>
      </w:r>
      <w:r w:rsidRPr="00FF56E0">
        <w:rPr>
          <w:sz w:val="26"/>
          <w:szCs w:val="26"/>
          <w:lang w:val="sr-Cyrl-CS"/>
        </w:rPr>
        <w:t>хиљада динара)</w:t>
      </w:r>
      <w:r w:rsidR="00B72E0E">
        <w:rPr>
          <w:sz w:val="26"/>
          <w:szCs w:val="26"/>
          <w:lang w:val="sr-Cyrl-CS"/>
        </w:rPr>
        <w:t xml:space="preserve"> за студенте који полажу пријемни испит</w:t>
      </w:r>
    </w:p>
    <w:p w14:paraId="622AD78F" w14:textId="77777777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Уплата се може извршити и на  Факултету, на шалтеру ПТТ-а, на жиро-рачун Факултета  бр.  840-1789666-80, са позивом на број: 714</w:t>
      </w:r>
    </w:p>
    <w:p w14:paraId="143ACD4E" w14:textId="209C840F" w:rsidR="00FF463D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Идентификациони документ кандидата за полагање пријемног испита је очитана биометријска лична карта.</w:t>
      </w:r>
    </w:p>
    <w:p w14:paraId="7977C9D3" w14:textId="141C4DEB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Прелиминарно рангирање кандидата за упис, као и одређивање кандидата који су у обавези да полажу пријемни испит, обавиће се </w:t>
      </w:r>
      <w:r w:rsidR="00FB4A2A">
        <w:rPr>
          <w:sz w:val="26"/>
          <w:szCs w:val="26"/>
          <w:lang w:val="sr-Cyrl-RS"/>
        </w:rPr>
        <w:t>13</w:t>
      </w:r>
      <w:r w:rsidRPr="00BF6CB5">
        <w:rPr>
          <w:sz w:val="26"/>
          <w:szCs w:val="26"/>
          <w:lang w:val="sr-Cyrl-CS"/>
        </w:rPr>
        <w:t>.</w:t>
      </w:r>
      <w:r w:rsidR="001D34F6" w:rsidRPr="00BF6CB5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1D34F6" w:rsidRPr="00BF6CB5">
        <w:rPr>
          <w:sz w:val="26"/>
          <w:szCs w:val="26"/>
          <w:lang w:val="sr-Cyrl-CS"/>
        </w:rPr>
        <w:t xml:space="preserve"> </w:t>
      </w:r>
      <w:r w:rsidRPr="00BF6CB5">
        <w:rPr>
          <w:sz w:val="26"/>
          <w:szCs w:val="26"/>
          <w:lang w:val="sr-Cyrl-CS"/>
        </w:rPr>
        <w:t>20</w:t>
      </w:r>
      <w:r w:rsidR="002055C3" w:rsidRPr="00BF6CB5">
        <w:rPr>
          <w:sz w:val="26"/>
          <w:szCs w:val="26"/>
          <w:lang w:val="sr-Cyrl-CS"/>
        </w:rPr>
        <w:t>20</w:t>
      </w:r>
      <w:r w:rsidRPr="00BF6CB5">
        <w:rPr>
          <w:sz w:val="26"/>
          <w:szCs w:val="26"/>
          <w:lang w:val="sr-Cyrl-CS"/>
        </w:rPr>
        <w:t>. године</w:t>
      </w:r>
      <w:r w:rsidRPr="00FF56E0">
        <w:rPr>
          <w:sz w:val="26"/>
          <w:szCs w:val="26"/>
          <w:lang w:val="sr-Cyrl-CS"/>
        </w:rPr>
        <w:t>.</w:t>
      </w:r>
    </w:p>
    <w:p w14:paraId="0386ADC0" w14:textId="42DE6AF2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Пријемни испит, за кандидате који су у обавези да исти полажу, обавиће се </w:t>
      </w:r>
      <w:r w:rsidR="00FB4A2A">
        <w:rPr>
          <w:sz w:val="26"/>
          <w:szCs w:val="26"/>
          <w:lang w:val="sr-Cyrl-RS"/>
        </w:rPr>
        <w:t>1</w:t>
      </w:r>
      <w:r w:rsidR="002055C3" w:rsidRPr="00BF6CB5">
        <w:rPr>
          <w:sz w:val="26"/>
          <w:szCs w:val="26"/>
          <w:lang w:val="sr-Cyrl-RS"/>
        </w:rPr>
        <w:t>6</w:t>
      </w:r>
      <w:r w:rsidRPr="00BF6CB5">
        <w:rPr>
          <w:sz w:val="26"/>
          <w:szCs w:val="26"/>
          <w:lang w:val="sr-Cyrl-CS"/>
        </w:rPr>
        <w:t>.</w:t>
      </w:r>
      <w:r w:rsidR="001D34F6" w:rsidRPr="00BF6CB5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1D34F6" w:rsidRPr="00BF6CB5">
        <w:rPr>
          <w:sz w:val="26"/>
          <w:szCs w:val="26"/>
          <w:lang w:val="sr-Cyrl-CS"/>
        </w:rPr>
        <w:t xml:space="preserve"> </w:t>
      </w:r>
      <w:r w:rsidRPr="00BF6CB5">
        <w:rPr>
          <w:sz w:val="26"/>
          <w:szCs w:val="26"/>
          <w:lang w:val="sr-Cyrl-CS"/>
        </w:rPr>
        <w:t>20</w:t>
      </w:r>
      <w:r w:rsidR="002055C3" w:rsidRPr="00BF6CB5">
        <w:rPr>
          <w:sz w:val="26"/>
          <w:szCs w:val="26"/>
          <w:lang w:val="sr-Cyrl-CS"/>
        </w:rPr>
        <w:t>20</w:t>
      </w:r>
      <w:r w:rsidRPr="00BF6CB5">
        <w:rPr>
          <w:sz w:val="26"/>
          <w:szCs w:val="26"/>
          <w:lang w:val="sr-Cyrl-CS"/>
        </w:rPr>
        <w:t>. године у 10 часова</w:t>
      </w:r>
      <w:r w:rsidR="001F34F4" w:rsidRPr="00BF6CB5">
        <w:rPr>
          <w:sz w:val="26"/>
          <w:szCs w:val="26"/>
          <w:lang w:val="sr-Cyrl-CS"/>
        </w:rPr>
        <w:t>.</w:t>
      </w:r>
      <w:r w:rsidRPr="00FF56E0">
        <w:rPr>
          <w:sz w:val="26"/>
          <w:szCs w:val="26"/>
          <w:lang w:val="sr-Cyrl-CS"/>
        </w:rPr>
        <w:t xml:space="preserve"> </w:t>
      </w:r>
    </w:p>
    <w:p w14:paraId="60C4493C" w14:textId="75EE4090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Увид у резултате пријемног испита </w:t>
      </w:r>
      <w:r w:rsidR="00FB4A2A">
        <w:rPr>
          <w:sz w:val="26"/>
          <w:szCs w:val="26"/>
          <w:lang w:val="sr-Cyrl-RS"/>
        </w:rPr>
        <w:t>1</w:t>
      </w:r>
      <w:r w:rsidR="002055C3" w:rsidRPr="00BF6CB5">
        <w:rPr>
          <w:sz w:val="26"/>
          <w:szCs w:val="26"/>
          <w:lang w:val="sr-Cyrl-RS"/>
        </w:rPr>
        <w:t>7</w:t>
      </w:r>
      <w:r w:rsidRPr="00BF6CB5">
        <w:rPr>
          <w:sz w:val="26"/>
          <w:szCs w:val="26"/>
          <w:lang w:val="sr-Cyrl-CS"/>
        </w:rPr>
        <w:t>.</w:t>
      </w:r>
      <w:r w:rsidR="00FB4A2A">
        <w:rPr>
          <w:sz w:val="26"/>
          <w:szCs w:val="26"/>
          <w:lang w:val="sr-Cyrl-CS"/>
        </w:rPr>
        <w:t xml:space="preserve"> новембра</w:t>
      </w:r>
      <w:r w:rsidR="007868AA" w:rsidRPr="00BF6CB5">
        <w:rPr>
          <w:sz w:val="26"/>
          <w:szCs w:val="26"/>
          <w:lang w:val="sr-Cyrl-CS"/>
        </w:rPr>
        <w:t xml:space="preserve"> </w:t>
      </w:r>
      <w:r w:rsidRPr="00BF6CB5">
        <w:rPr>
          <w:sz w:val="26"/>
          <w:szCs w:val="26"/>
          <w:lang w:val="sr-Cyrl-CS"/>
        </w:rPr>
        <w:t>20</w:t>
      </w:r>
      <w:r w:rsidR="002055C3" w:rsidRPr="00BF6CB5">
        <w:rPr>
          <w:sz w:val="26"/>
          <w:szCs w:val="26"/>
          <w:lang w:val="sr-Cyrl-CS"/>
        </w:rPr>
        <w:t>20</w:t>
      </w:r>
      <w:r w:rsidRPr="00BF6CB5">
        <w:rPr>
          <w:sz w:val="26"/>
          <w:szCs w:val="26"/>
          <w:lang w:val="sr-Cyrl-CS"/>
        </w:rPr>
        <w:t>. године у 1</w:t>
      </w:r>
      <w:r w:rsidR="00BF6CB5" w:rsidRPr="00BF6CB5">
        <w:rPr>
          <w:sz w:val="26"/>
          <w:szCs w:val="26"/>
          <w:lang w:val="sr-Cyrl-CS"/>
        </w:rPr>
        <w:t>0</w:t>
      </w:r>
      <w:r w:rsidRPr="00BF6CB5">
        <w:rPr>
          <w:sz w:val="26"/>
          <w:szCs w:val="26"/>
          <w:lang w:val="sr-Cyrl-CS"/>
        </w:rPr>
        <w:t xml:space="preserve"> часова</w:t>
      </w:r>
      <w:r w:rsidRPr="00FF56E0">
        <w:rPr>
          <w:sz w:val="26"/>
          <w:szCs w:val="26"/>
          <w:lang w:val="sr-Cyrl-CS"/>
        </w:rPr>
        <w:t>.</w:t>
      </w:r>
    </w:p>
    <w:p w14:paraId="653A5C42" w14:textId="4EADE407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Јединствена ранг листа објављује се најкасније </w:t>
      </w:r>
      <w:r w:rsidR="00FB4A2A">
        <w:rPr>
          <w:sz w:val="26"/>
          <w:szCs w:val="26"/>
          <w:lang w:val="sr-Cyrl-RS"/>
        </w:rPr>
        <w:t>1</w:t>
      </w:r>
      <w:r w:rsidR="002055C3">
        <w:rPr>
          <w:sz w:val="26"/>
          <w:szCs w:val="26"/>
          <w:lang w:val="sr-Cyrl-RS"/>
        </w:rPr>
        <w:t>7</w:t>
      </w:r>
      <w:r w:rsidRPr="00FF56E0">
        <w:rPr>
          <w:sz w:val="26"/>
          <w:szCs w:val="26"/>
          <w:lang w:val="sr-Cyrl-CS"/>
        </w:rPr>
        <w:t>.</w:t>
      </w:r>
      <w:r w:rsidR="007868AA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7868AA">
        <w:rPr>
          <w:sz w:val="26"/>
          <w:szCs w:val="26"/>
          <w:lang w:val="sr-Cyrl-CS"/>
        </w:rPr>
        <w:t xml:space="preserve"> </w:t>
      </w:r>
      <w:r w:rsidRPr="00FF56E0">
        <w:rPr>
          <w:sz w:val="26"/>
          <w:szCs w:val="26"/>
          <w:lang w:val="sr-Cyrl-CS"/>
        </w:rPr>
        <w:t>20</w:t>
      </w:r>
      <w:r w:rsidR="002055C3">
        <w:rPr>
          <w:sz w:val="26"/>
          <w:szCs w:val="26"/>
          <w:lang w:val="sr-Cyrl-CS"/>
        </w:rPr>
        <w:t>20</w:t>
      </w:r>
      <w:r w:rsidRPr="00FF56E0">
        <w:rPr>
          <w:sz w:val="26"/>
          <w:szCs w:val="26"/>
          <w:lang w:val="sr-Cyrl-CS"/>
        </w:rPr>
        <w:t>. године до 1</w:t>
      </w:r>
      <w:r w:rsidR="00BF6CB5">
        <w:rPr>
          <w:sz w:val="26"/>
          <w:szCs w:val="26"/>
          <w:lang w:val="sr-Cyrl-CS"/>
        </w:rPr>
        <w:t>4</w:t>
      </w:r>
      <w:r w:rsidRPr="00FF56E0">
        <w:rPr>
          <w:sz w:val="26"/>
          <w:szCs w:val="26"/>
          <w:lang w:val="sr-Cyrl-CS"/>
        </w:rPr>
        <w:t xml:space="preserve"> часова.</w:t>
      </w:r>
    </w:p>
    <w:p w14:paraId="0AF24B89" w14:textId="77777777" w:rsidR="00E83E6F" w:rsidRPr="00FF56E0" w:rsidRDefault="00E83E6F" w:rsidP="00FC4A38">
      <w:pPr>
        <w:rPr>
          <w:sz w:val="26"/>
          <w:szCs w:val="26"/>
          <w:lang w:val="sr-Cyrl-CS"/>
        </w:rPr>
      </w:pPr>
    </w:p>
    <w:p w14:paraId="0C488E68" w14:textId="77777777" w:rsidR="00E83E6F" w:rsidRPr="00DF2EF6" w:rsidRDefault="00E83E6F" w:rsidP="00FC4A38">
      <w:pPr>
        <w:rPr>
          <w:b/>
          <w:bCs/>
          <w:sz w:val="26"/>
          <w:szCs w:val="26"/>
          <w:lang w:val="sr-Cyrl-CS"/>
        </w:rPr>
      </w:pPr>
      <w:r w:rsidRPr="00DF2EF6">
        <w:rPr>
          <w:b/>
          <w:bCs/>
          <w:sz w:val="26"/>
          <w:szCs w:val="26"/>
          <w:lang w:val="sr-Cyrl-CS"/>
        </w:rPr>
        <w:t>V</w:t>
      </w:r>
    </w:p>
    <w:p w14:paraId="568BD1C5" w14:textId="15A7FEAD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Подношење приговора декану на јединствену ранг листу </w:t>
      </w:r>
      <w:r w:rsidR="00FB4A2A">
        <w:rPr>
          <w:sz w:val="26"/>
          <w:szCs w:val="26"/>
          <w:lang w:val="sr-Cyrl-RS"/>
        </w:rPr>
        <w:t>1</w:t>
      </w:r>
      <w:r w:rsidR="002055C3">
        <w:rPr>
          <w:sz w:val="26"/>
          <w:szCs w:val="26"/>
          <w:lang w:val="sr-Cyrl-RS"/>
        </w:rPr>
        <w:t>7</w:t>
      </w:r>
      <w:r w:rsidRPr="00FF56E0">
        <w:rPr>
          <w:sz w:val="26"/>
          <w:szCs w:val="26"/>
          <w:lang w:val="sr-Cyrl-CS"/>
        </w:rPr>
        <w:t>.</w:t>
      </w:r>
      <w:r w:rsidR="007868AA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7868AA">
        <w:rPr>
          <w:sz w:val="26"/>
          <w:szCs w:val="26"/>
          <w:lang w:val="sr-Cyrl-CS"/>
        </w:rPr>
        <w:t xml:space="preserve"> </w:t>
      </w:r>
      <w:r w:rsidRPr="00FF56E0">
        <w:rPr>
          <w:sz w:val="26"/>
          <w:szCs w:val="26"/>
          <w:lang w:val="sr-Cyrl-CS"/>
        </w:rPr>
        <w:t>20</w:t>
      </w:r>
      <w:r w:rsidR="002055C3">
        <w:rPr>
          <w:sz w:val="26"/>
          <w:szCs w:val="26"/>
          <w:lang w:val="sr-Cyrl-CS"/>
        </w:rPr>
        <w:t>20</w:t>
      </w:r>
      <w:r w:rsidRPr="00FF56E0">
        <w:rPr>
          <w:sz w:val="26"/>
          <w:szCs w:val="26"/>
          <w:lang w:val="sr-Cyrl-CS"/>
        </w:rPr>
        <w:t>. године до 14:30 часова.</w:t>
      </w:r>
    </w:p>
    <w:p w14:paraId="4CFB4FED" w14:textId="6F7736DA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Одговор декана </w:t>
      </w:r>
      <w:r w:rsidR="00FB4A2A">
        <w:rPr>
          <w:sz w:val="26"/>
          <w:szCs w:val="26"/>
          <w:lang w:val="sr-Cyrl-RS"/>
        </w:rPr>
        <w:t>1</w:t>
      </w:r>
      <w:r w:rsidR="002055C3">
        <w:rPr>
          <w:sz w:val="26"/>
          <w:szCs w:val="26"/>
          <w:lang w:val="sr-Cyrl-RS"/>
        </w:rPr>
        <w:t>7</w:t>
      </w:r>
      <w:r w:rsidRPr="00FF56E0">
        <w:rPr>
          <w:sz w:val="26"/>
          <w:szCs w:val="26"/>
          <w:lang w:val="sr-Cyrl-CS"/>
        </w:rPr>
        <w:t>.</w:t>
      </w:r>
      <w:r w:rsidR="007868AA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7868AA">
        <w:rPr>
          <w:sz w:val="26"/>
          <w:szCs w:val="26"/>
          <w:lang w:val="sr-Cyrl-CS"/>
        </w:rPr>
        <w:t xml:space="preserve"> </w:t>
      </w:r>
      <w:r w:rsidRPr="00FF56E0">
        <w:rPr>
          <w:sz w:val="26"/>
          <w:szCs w:val="26"/>
          <w:lang w:val="sr-Cyrl-CS"/>
        </w:rPr>
        <w:t>20</w:t>
      </w:r>
      <w:r w:rsidR="002055C3">
        <w:rPr>
          <w:sz w:val="26"/>
          <w:szCs w:val="26"/>
          <w:lang w:val="sr-Cyrl-CS"/>
        </w:rPr>
        <w:t>20</w:t>
      </w:r>
      <w:r w:rsidRPr="00FF56E0">
        <w:rPr>
          <w:sz w:val="26"/>
          <w:szCs w:val="26"/>
          <w:lang w:val="sr-Cyrl-CS"/>
        </w:rPr>
        <w:t>. године до 15 часова.</w:t>
      </w:r>
    </w:p>
    <w:p w14:paraId="60361D60" w14:textId="195140FA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Подношење жалбе Савету Факултета на одлуку декана </w:t>
      </w:r>
      <w:r w:rsidR="00FB4A2A">
        <w:rPr>
          <w:sz w:val="26"/>
          <w:szCs w:val="26"/>
          <w:lang w:val="sr-Cyrl-RS"/>
        </w:rPr>
        <w:t>1</w:t>
      </w:r>
      <w:r w:rsidR="002055C3">
        <w:rPr>
          <w:sz w:val="26"/>
          <w:szCs w:val="26"/>
          <w:lang w:val="sr-Cyrl-RS"/>
        </w:rPr>
        <w:t>7</w:t>
      </w:r>
      <w:r w:rsidRPr="00FF56E0">
        <w:rPr>
          <w:sz w:val="26"/>
          <w:szCs w:val="26"/>
          <w:lang w:val="sr-Cyrl-CS"/>
        </w:rPr>
        <w:t>.</w:t>
      </w:r>
      <w:r w:rsidR="007868AA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7868AA">
        <w:rPr>
          <w:sz w:val="26"/>
          <w:szCs w:val="26"/>
          <w:lang w:val="sr-Cyrl-CS"/>
        </w:rPr>
        <w:t xml:space="preserve"> </w:t>
      </w:r>
      <w:r w:rsidRPr="00FF56E0">
        <w:rPr>
          <w:sz w:val="26"/>
          <w:szCs w:val="26"/>
          <w:lang w:val="sr-Cyrl-CS"/>
        </w:rPr>
        <w:t>20</w:t>
      </w:r>
      <w:r w:rsidR="002055C3">
        <w:rPr>
          <w:sz w:val="26"/>
          <w:szCs w:val="26"/>
          <w:lang w:val="sr-Cyrl-CS"/>
        </w:rPr>
        <w:t>20</w:t>
      </w:r>
      <w:r w:rsidRPr="00FF56E0">
        <w:rPr>
          <w:sz w:val="26"/>
          <w:szCs w:val="26"/>
          <w:lang w:val="sr-Cyrl-CS"/>
        </w:rPr>
        <w:t>. године до 1</w:t>
      </w:r>
      <w:r w:rsidR="001D34F6">
        <w:rPr>
          <w:sz w:val="26"/>
          <w:szCs w:val="26"/>
          <w:lang w:val="sr-Latn-RS"/>
        </w:rPr>
        <w:t>5:30</w:t>
      </w:r>
      <w:r w:rsidRPr="00FF56E0">
        <w:rPr>
          <w:sz w:val="26"/>
          <w:szCs w:val="26"/>
          <w:lang w:val="sr-Cyrl-CS"/>
        </w:rPr>
        <w:t xml:space="preserve"> часова.</w:t>
      </w:r>
    </w:p>
    <w:p w14:paraId="1711C365" w14:textId="03561CD4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Одлука Савета Факултета о жалбама кандидата </w:t>
      </w:r>
      <w:r w:rsidR="00FB4A2A">
        <w:rPr>
          <w:sz w:val="26"/>
          <w:szCs w:val="26"/>
          <w:lang w:val="sr-Cyrl-RS"/>
        </w:rPr>
        <w:t>1</w:t>
      </w:r>
      <w:r w:rsidR="002055C3">
        <w:rPr>
          <w:sz w:val="26"/>
          <w:szCs w:val="26"/>
          <w:lang w:val="sr-Cyrl-RS"/>
        </w:rPr>
        <w:t>8</w:t>
      </w:r>
      <w:r w:rsidRPr="00FF56E0">
        <w:rPr>
          <w:sz w:val="26"/>
          <w:szCs w:val="26"/>
          <w:lang w:val="sr-Cyrl-CS"/>
        </w:rPr>
        <w:t>.</w:t>
      </w:r>
      <w:r w:rsidR="007868AA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7868AA">
        <w:rPr>
          <w:sz w:val="26"/>
          <w:szCs w:val="26"/>
          <w:lang w:val="sr-Cyrl-CS"/>
        </w:rPr>
        <w:t xml:space="preserve"> </w:t>
      </w:r>
      <w:r w:rsidRPr="00FF56E0">
        <w:rPr>
          <w:sz w:val="26"/>
          <w:szCs w:val="26"/>
          <w:lang w:val="sr-Cyrl-CS"/>
        </w:rPr>
        <w:t>20</w:t>
      </w:r>
      <w:r w:rsidR="002055C3">
        <w:rPr>
          <w:sz w:val="26"/>
          <w:szCs w:val="26"/>
          <w:lang w:val="sr-Cyrl-CS"/>
        </w:rPr>
        <w:t>20</w:t>
      </w:r>
      <w:r w:rsidRPr="00FF56E0">
        <w:rPr>
          <w:sz w:val="26"/>
          <w:szCs w:val="26"/>
          <w:lang w:val="sr-Cyrl-CS"/>
        </w:rPr>
        <w:t>. године до 1</w:t>
      </w:r>
      <w:r w:rsidR="002055C3">
        <w:rPr>
          <w:sz w:val="26"/>
          <w:szCs w:val="26"/>
          <w:lang w:val="sr-Cyrl-CS"/>
        </w:rPr>
        <w:t>3</w:t>
      </w:r>
      <w:r w:rsidRPr="00FF56E0">
        <w:rPr>
          <w:sz w:val="26"/>
          <w:szCs w:val="26"/>
          <w:lang w:val="sr-Cyrl-CS"/>
        </w:rPr>
        <w:t xml:space="preserve"> часова.</w:t>
      </w:r>
    </w:p>
    <w:p w14:paraId="1F81B32A" w14:textId="27D82D93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lastRenderedPageBreak/>
        <w:t xml:space="preserve">Коначна ранг листа </w:t>
      </w:r>
      <w:r w:rsidR="00FB4A2A">
        <w:rPr>
          <w:sz w:val="26"/>
          <w:szCs w:val="26"/>
          <w:lang w:val="sr-Cyrl-RS"/>
        </w:rPr>
        <w:t>1</w:t>
      </w:r>
      <w:r w:rsidR="004A79E3">
        <w:rPr>
          <w:sz w:val="26"/>
          <w:szCs w:val="26"/>
          <w:lang w:val="sr-Latn-RS"/>
        </w:rPr>
        <w:t>9</w:t>
      </w:r>
      <w:r w:rsidRPr="00FF56E0">
        <w:rPr>
          <w:sz w:val="26"/>
          <w:szCs w:val="26"/>
          <w:lang w:val="sr-Cyrl-CS"/>
        </w:rPr>
        <w:t>.</w:t>
      </w:r>
      <w:r w:rsidR="007868AA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7868AA">
        <w:rPr>
          <w:sz w:val="26"/>
          <w:szCs w:val="26"/>
          <w:lang w:val="sr-Cyrl-CS"/>
        </w:rPr>
        <w:t xml:space="preserve"> </w:t>
      </w:r>
      <w:r w:rsidRPr="00FF56E0">
        <w:rPr>
          <w:sz w:val="26"/>
          <w:szCs w:val="26"/>
          <w:lang w:val="sr-Cyrl-CS"/>
        </w:rPr>
        <w:t>20</w:t>
      </w:r>
      <w:r w:rsidR="002055C3">
        <w:rPr>
          <w:sz w:val="26"/>
          <w:szCs w:val="26"/>
          <w:lang w:val="sr-Cyrl-CS"/>
        </w:rPr>
        <w:t>20</w:t>
      </w:r>
      <w:r w:rsidRPr="00FF56E0">
        <w:rPr>
          <w:sz w:val="26"/>
          <w:szCs w:val="26"/>
          <w:lang w:val="sr-Cyrl-CS"/>
        </w:rPr>
        <w:t>. године до 12 часова.</w:t>
      </w:r>
    </w:p>
    <w:p w14:paraId="4DC311F2" w14:textId="35538E35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Упис кандидата који су стекли право да се упишу у прву годину </w:t>
      </w:r>
      <w:r w:rsidR="00BC123B" w:rsidRPr="00FF56E0">
        <w:rPr>
          <w:sz w:val="26"/>
          <w:szCs w:val="26"/>
          <w:lang w:val="sr-Cyrl-CS"/>
        </w:rPr>
        <w:t>мастер</w:t>
      </w:r>
      <w:r w:rsidRPr="00FF56E0">
        <w:rPr>
          <w:sz w:val="26"/>
          <w:szCs w:val="26"/>
          <w:lang w:val="sr-Cyrl-CS"/>
        </w:rPr>
        <w:t xml:space="preserve"> академских студија обавиће се </w:t>
      </w:r>
      <w:r w:rsidR="00FB4A2A">
        <w:rPr>
          <w:sz w:val="26"/>
          <w:szCs w:val="26"/>
          <w:lang w:val="sr-Cyrl-RS"/>
        </w:rPr>
        <w:t>2</w:t>
      </w:r>
      <w:r w:rsidR="002055C3">
        <w:rPr>
          <w:sz w:val="26"/>
          <w:szCs w:val="26"/>
          <w:lang w:val="sr-Cyrl-RS"/>
        </w:rPr>
        <w:t>0</w:t>
      </w:r>
      <w:r w:rsidRPr="00FF56E0">
        <w:rPr>
          <w:sz w:val="26"/>
          <w:szCs w:val="26"/>
          <w:lang w:val="sr-Cyrl-CS"/>
        </w:rPr>
        <w:t>.</w:t>
      </w:r>
      <w:r w:rsidR="007868AA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7868AA">
        <w:rPr>
          <w:sz w:val="26"/>
          <w:szCs w:val="26"/>
          <w:lang w:val="sr-Cyrl-CS"/>
        </w:rPr>
        <w:t xml:space="preserve"> </w:t>
      </w:r>
      <w:r w:rsidRPr="00FF56E0">
        <w:rPr>
          <w:sz w:val="26"/>
          <w:szCs w:val="26"/>
          <w:lang w:val="sr-Cyrl-CS"/>
        </w:rPr>
        <w:t>20</w:t>
      </w:r>
      <w:r w:rsidR="002055C3">
        <w:rPr>
          <w:sz w:val="26"/>
          <w:szCs w:val="26"/>
          <w:lang w:val="sr-Cyrl-CS"/>
        </w:rPr>
        <w:t>20</w:t>
      </w:r>
      <w:r w:rsidRPr="00FF56E0">
        <w:rPr>
          <w:sz w:val="26"/>
          <w:szCs w:val="26"/>
          <w:lang w:val="sr-Cyrl-CS"/>
        </w:rPr>
        <w:t xml:space="preserve">. године од </w:t>
      </w:r>
      <w:r w:rsidR="004A79E3">
        <w:rPr>
          <w:sz w:val="26"/>
          <w:szCs w:val="26"/>
          <w:lang w:val="sr-Latn-RS"/>
        </w:rPr>
        <w:t>9</w:t>
      </w:r>
      <w:r w:rsidRPr="00FF56E0">
        <w:rPr>
          <w:sz w:val="26"/>
          <w:szCs w:val="26"/>
          <w:lang w:val="sr-Cyrl-CS"/>
        </w:rPr>
        <w:t xml:space="preserve"> до 13 часова</w:t>
      </w:r>
      <w:r w:rsidR="004A79E3">
        <w:rPr>
          <w:sz w:val="26"/>
          <w:szCs w:val="26"/>
          <w:lang w:val="sr-Latn-RS"/>
        </w:rPr>
        <w:t>.</w:t>
      </w:r>
      <w:r w:rsidRPr="00FF56E0">
        <w:rPr>
          <w:sz w:val="26"/>
          <w:szCs w:val="26"/>
          <w:lang w:val="sr-Cyrl-CS"/>
        </w:rPr>
        <w:t xml:space="preserve"> </w:t>
      </w:r>
    </w:p>
    <w:p w14:paraId="094945AA" w14:textId="07CBDE41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Упис кандидата испод црте на </w:t>
      </w:r>
      <w:r w:rsidR="00BC123B" w:rsidRPr="00FF56E0">
        <w:rPr>
          <w:sz w:val="26"/>
          <w:szCs w:val="26"/>
          <w:lang w:val="sr-Cyrl-CS"/>
        </w:rPr>
        <w:t>мастер</w:t>
      </w:r>
      <w:r w:rsidRPr="00FF56E0">
        <w:rPr>
          <w:sz w:val="26"/>
          <w:szCs w:val="26"/>
          <w:lang w:val="sr-Cyrl-CS"/>
        </w:rPr>
        <w:t xml:space="preserve"> академске студије обавиће се </w:t>
      </w:r>
      <w:r w:rsidR="00FB4A2A">
        <w:rPr>
          <w:sz w:val="26"/>
          <w:szCs w:val="26"/>
          <w:lang w:val="sr-Cyrl-RS"/>
        </w:rPr>
        <w:t>2</w:t>
      </w:r>
      <w:r w:rsidR="002055C3">
        <w:rPr>
          <w:sz w:val="26"/>
          <w:szCs w:val="26"/>
          <w:lang w:val="sr-Cyrl-RS"/>
        </w:rPr>
        <w:t>0</w:t>
      </w:r>
      <w:r w:rsidRPr="00FF56E0">
        <w:rPr>
          <w:sz w:val="26"/>
          <w:szCs w:val="26"/>
          <w:lang w:val="sr-Cyrl-CS"/>
        </w:rPr>
        <w:t>.</w:t>
      </w:r>
      <w:r w:rsidR="007868AA">
        <w:rPr>
          <w:sz w:val="26"/>
          <w:szCs w:val="26"/>
          <w:lang w:val="sr-Cyrl-CS"/>
        </w:rPr>
        <w:t xml:space="preserve"> </w:t>
      </w:r>
      <w:r w:rsidR="00FB4A2A">
        <w:rPr>
          <w:sz w:val="26"/>
          <w:szCs w:val="26"/>
          <w:lang w:val="sr-Cyrl-CS"/>
        </w:rPr>
        <w:t>новембра</w:t>
      </w:r>
      <w:r w:rsidR="007868AA">
        <w:rPr>
          <w:sz w:val="26"/>
          <w:szCs w:val="26"/>
          <w:lang w:val="sr-Cyrl-CS"/>
        </w:rPr>
        <w:t xml:space="preserve"> </w:t>
      </w:r>
      <w:r w:rsidRPr="00FF56E0">
        <w:rPr>
          <w:sz w:val="26"/>
          <w:szCs w:val="26"/>
          <w:lang w:val="sr-Cyrl-CS"/>
        </w:rPr>
        <w:t>20</w:t>
      </w:r>
      <w:r w:rsidR="002055C3">
        <w:rPr>
          <w:sz w:val="26"/>
          <w:szCs w:val="26"/>
          <w:lang w:val="sr-Cyrl-CS"/>
        </w:rPr>
        <w:t>20</w:t>
      </w:r>
      <w:r w:rsidRPr="00FF56E0">
        <w:rPr>
          <w:sz w:val="26"/>
          <w:szCs w:val="26"/>
          <w:lang w:val="sr-Cyrl-CS"/>
        </w:rPr>
        <w:t>. године од 13 до 14 часова.</w:t>
      </w:r>
    </w:p>
    <w:p w14:paraId="01C3C255" w14:textId="549267F3" w:rsidR="00E83E6F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Кандидат који је испунио услове за упис на студије и не упише се у прописаном року, сматраће се да је одустао од уписа.</w:t>
      </w:r>
    </w:p>
    <w:p w14:paraId="0FAAB257" w14:textId="77777777" w:rsidR="00DF2EF6" w:rsidRPr="00FF56E0" w:rsidRDefault="00DF2EF6" w:rsidP="00FC4A38">
      <w:pPr>
        <w:rPr>
          <w:sz w:val="26"/>
          <w:szCs w:val="26"/>
          <w:lang w:val="sr-Cyrl-CS"/>
        </w:rPr>
      </w:pPr>
    </w:p>
    <w:p w14:paraId="4E02EDCD" w14:textId="77777777" w:rsidR="00E83E6F" w:rsidRPr="00DF2EF6" w:rsidRDefault="00E83E6F" w:rsidP="00FC4A38">
      <w:pPr>
        <w:rPr>
          <w:b/>
          <w:bCs/>
          <w:sz w:val="26"/>
          <w:szCs w:val="26"/>
          <w:lang w:val="sr-Cyrl-CS"/>
        </w:rPr>
      </w:pPr>
      <w:r w:rsidRPr="00DF2EF6">
        <w:rPr>
          <w:b/>
          <w:bCs/>
          <w:sz w:val="26"/>
          <w:szCs w:val="26"/>
          <w:lang w:val="sr-Cyrl-CS"/>
        </w:rPr>
        <w:t>VI</w:t>
      </w:r>
    </w:p>
    <w:p w14:paraId="6169B0C8" w14:textId="3D9650D1" w:rsidR="00E83E6F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Страни држављанин може да се упише на студијски програм под истим условима као и домаћи држављанин </w:t>
      </w:r>
      <w:r w:rsidR="00932060">
        <w:rPr>
          <w:sz w:val="26"/>
          <w:szCs w:val="26"/>
          <w:lang w:val="sr-Cyrl-CS"/>
        </w:rPr>
        <w:t xml:space="preserve">у погледу претходног образовања </w:t>
      </w:r>
      <w:r w:rsidRPr="00FF56E0">
        <w:rPr>
          <w:sz w:val="26"/>
          <w:szCs w:val="26"/>
          <w:lang w:val="sr-Cyrl-CS"/>
        </w:rPr>
        <w:t>ако пружи доказ о познавању српског језика и ако има нострификовану диплому. Страни држављани</w:t>
      </w:r>
      <w:r w:rsidR="0012514D">
        <w:rPr>
          <w:sz w:val="26"/>
          <w:szCs w:val="26"/>
          <w:lang w:val="sr-Cyrl-CS"/>
        </w:rPr>
        <w:t>н</w:t>
      </w:r>
      <w:r w:rsidRPr="00FF56E0">
        <w:rPr>
          <w:sz w:val="26"/>
          <w:szCs w:val="26"/>
          <w:lang w:val="sr-Cyrl-CS"/>
        </w:rPr>
        <w:t xml:space="preserve"> плаћа школарину у току целог школовања осим ако међународним споразумом или билатералним споразумом Универзитета није другачије одређено.</w:t>
      </w:r>
      <w:r w:rsidR="00F36187">
        <w:rPr>
          <w:sz w:val="26"/>
          <w:szCs w:val="26"/>
          <w:lang w:val="sr-Cyrl-CS"/>
        </w:rPr>
        <w:t xml:space="preserve"> Страни држављанин може се уписати на студије ако је здравствено осигуран.</w:t>
      </w:r>
    </w:p>
    <w:p w14:paraId="747B3012" w14:textId="34F01A6D" w:rsidR="00932060" w:rsidRDefault="00932060" w:rsidP="00FC4A38">
      <w:pPr>
        <w:rPr>
          <w:sz w:val="26"/>
          <w:szCs w:val="26"/>
          <w:lang w:val="sr-Cyrl-CS"/>
        </w:rPr>
      </w:pPr>
    </w:p>
    <w:p w14:paraId="59F71617" w14:textId="1C88EF87" w:rsidR="00932060" w:rsidRDefault="00932060" w:rsidP="00FC4A38">
      <w:pPr>
        <w:rPr>
          <w:b/>
          <w:bCs/>
          <w:sz w:val="26"/>
          <w:szCs w:val="26"/>
          <w:lang w:val="sr-Latn-RS"/>
        </w:rPr>
      </w:pPr>
      <w:r w:rsidRPr="00932060">
        <w:rPr>
          <w:b/>
          <w:bCs/>
          <w:sz w:val="26"/>
          <w:szCs w:val="26"/>
          <w:lang w:val="sr-Latn-RS"/>
        </w:rPr>
        <w:t>VI</w:t>
      </w:r>
    </w:p>
    <w:p w14:paraId="5529DEF4" w14:textId="1430663E" w:rsidR="00932060" w:rsidRPr="00932060" w:rsidRDefault="00932060" w:rsidP="00FC4A38">
      <w:pPr>
        <w:rPr>
          <w:sz w:val="26"/>
          <w:szCs w:val="26"/>
          <w:lang w:val="sr-Cyrl-RS"/>
        </w:rPr>
      </w:pPr>
      <w:r>
        <w:rPr>
          <w:sz w:val="26"/>
          <w:szCs w:val="26"/>
          <w:lang w:val="sr-Cyrl-RS"/>
        </w:rPr>
        <w:t xml:space="preserve">Лица са инвалидитетом, односно припадници ромске националности, која су применом афирмативних мера уписала и завршила основне студије у статусу студента чије су студије финансиране из буџета, у прву годину студијских програма мастер академских студија који се финансирају из буџета Републике на универзитетима </w:t>
      </w:r>
      <w:r w:rsidR="00F36187">
        <w:rPr>
          <w:sz w:val="26"/>
          <w:szCs w:val="26"/>
          <w:lang w:val="sr-Cyrl-RS"/>
        </w:rPr>
        <w:t>и факултетима у њиховом саставу на којима су завршили те студије, у школској 20</w:t>
      </w:r>
      <w:r w:rsidR="00DA1A7A">
        <w:rPr>
          <w:sz w:val="26"/>
          <w:szCs w:val="26"/>
          <w:lang w:val="sr-Cyrl-RS"/>
        </w:rPr>
        <w:t>20</w:t>
      </w:r>
      <w:r w:rsidR="00F36187">
        <w:rPr>
          <w:sz w:val="26"/>
          <w:szCs w:val="26"/>
          <w:lang w:val="sr-Cyrl-RS"/>
        </w:rPr>
        <w:t>/202</w:t>
      </w:r>
      <w:r w:rsidR="00DA1A7A">
        <w:rPr>
          <w:sz w:val="26"/>
          <w:szCs w:val="26"/>
          <w:lang w:val="sr-Cyrl-RS"/>
        </w:rPr>
        <w:t>1</w:t>
      </w:r>
      <w:r w:rsidR="00F36187">
        <w:rPr>
          <w:sz w:val="26"/>
          <w:szCs w:val="26"/>
          <w:lang w:val="sr-Cyrl-RS"/>
        </w:rPr>
        <w:t>. години уписују се применом афирмативних мера које се спроводе у складу са програмом пр</w:t>
      </w:r>
      <w:r w:rsidR="00D84135">
        <w:rPr>
          <w:sz w:val="26"/>
          <w:szCs w:val="26"/>
          <w:lang w:val="sr-Cyrl-RS"/>
        </w:rPr>
        <w:t>и</w:t>
      </w:r>
      <w:r w:rsidR="00F36187">
        <w:rPr>
          <w:sz w:val="26"/>
          <w:szCs w:val="26"/>
          <w:lang w:val="sr-Cyrl-RS"/>
        </w:rPr>
        <w:t>мене афирмативних мера за упис на студије лица са инвалидитетом, односно припадника ромске националне мањине.</w:t>
      </w:r>
    </w:p>
    <w:p w14:paraId="2EAFDB4C" w14:textId="77777777" w:rsidR="00E83E6F" w:rsidRPr="00FF56E0" w:rsidRDefault="00E83E6F" w:rsidP="00FC4A38">
      <w:pPr>
        <w:rPr>
          <w:sz w:val="26"/>
          <w:szCs w:val="26"/>
          <w:lang w:val="sr-Cyrl-CS"/>
        </w:rPr>
      </w:pPr>
    </w:p>
    <w:p w14:paraId="1CC9A321" w14:textId="77777777" w:rsidR="00D84135" w:rsidRDefault="00D84135" w:rsidP="00DA1A7A">
      <w:pPr>
        <w:ind w:firstLine="0"/>
        <w:rPr>
          <w:b/>
          <w:bCs/>
          <w:sz w:val="26"/>
          <w:szCs w:val="26"/>
          <w:lang w:val="sr-Cyrl-CS"/>
        </w:rPr>
      </w:pPr>
    </w:p>
    <w:p w14:paraId="2B7CC901" w14:textId="060F8763" w:rsidR="00E83E6F" w:rsidRPr="00DF2EF6" w:rsidRDefault="00E83E6F" w:rsidP="00FC4A38">
      <w:pPr>
        <w:rPr>
          <w:b/>
          <w:bCs/>
          <w:sz w:val="26"/>
          <w:szCs w:val="26"/>
          <w:lang w:val="sr-Cyrl-CS"/>
        </w:rPr>
      </w:pPr>
      <w:r w:rsidRPr="00DF2EF6">
        <w:rPr>
          <w:b/>
          <w:bCs/>
          <w:sz w:val="26"/>
          <w:szCs w:val="26"/>
          <w:lang w:val="sr-Cyrl-CS"/>
        </w:rPr>
        <w:t>VII</w:t>
      </w:r>
    </w:p>
    <w:p w14:paraId="6D37EF65" w14:textId="1276F851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Висина школарине за самофинансирајуће студенте (60 ЕСПБ) износи 75.000 динара.</w:t>
      </w:r>
    </w:p>
    <w:p w14:paraId="15E7F333" w14:textId="77777777" w:rsidR="00E83E6F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 xml:space="preserve">Студенти који се сами финансирају могу платити школарину у једнократном износу приликом уписа,  или у ратама у складу са Уговором који ће потписати са Факултетом. </w:t>
      </w:r>
    </w:p>
    <w:p w14:paraId="69F987AE" w14:textId="7E69A897" w:rsidR="0025723E" w:rsidRPr="00FF56E0" w:rsidRDefault="00E83E6F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>Додатне информације могу се добити у Служби за наставу и студентска питања Факултета на телефон: 018/533-015, лок. 112 и на сајту Факултета - www.pmf.ni.ac.rs</w:t>
      </w:r>
    </w:p>
    <w:p w14:paraId="24D6FDD2" w14:textId="77777777" w:rsidR="0025723E" w:rsidRPr="00FF56E0" w:rsidRDefault="0025723E" w:rsidP="00FC4A38">
      <w:pPr>
        <w:pBdr>
          <w:bottom w:val="single" w:sz="12" w:space="1" w:color="auto"/>
        </w:pBdr>
        <w:rPr>
          <w:sz w:val="26"/>
          <w:szCs w:val="26"/>
          <w:lang w:val="sr-Cyrl-CS"/>
        </w:rPr>
      </w:pPr>
    </w:p>
    <w:p w14:paraId="66D4326F" w14:textId="77777777" w:rsidR="0025723E" w:rsidRPr="00FF56E0" w:rsidRDefault="0025723E" w:rsidP="00FC4A38">
      <w:pPr>
        <w:rPr>
          <w:sz w:val="26"/>
          <w:szCs w:val="26"/>
          <w:lang w:val="sr-Cyrl-CS"/>
        </w:rPr>
      </w:pPr>
    </w:p>
    <w:p w14:paraId="759FC1A9" w14:textId="77777777" w:rsidR="0025723E" w:rsidRPr="00FF56E0" w:rsidRDefault="0025723E" w:rsidP="00FC4A38">
      <w:pPr>
        <w:rPr>
          <w:sz w:val="26"/>
          <w:szCs w:val="26"/>
          <w:lang w:val="sr-Cyrl-CS"/>
        </w:rPr>
      </w:pPr>
    </w:p>
    <w:p w14:paraId="032424B6" w14:textId="77777777" w:rsidR="0025723E" w:rsidRPr="00FF56E0" w:rsidRDefault="0025723E" w:rsidP="00FC4A38">
      <w:pPr>
        <w:ind w:firstLine="0"/>
        <w:rPr>
          <w:sz w:val="26"/>
          <w:szCs w:val="26"/>
          <w:lang w:val="sr-Cyrl-CS"/>
        </w:rPr>
      </w:pPr>
    </w:p>
    <w:p w14:paraId="1CA1074D" w14:textId="77777777" w:rsidR="0025723E" w:rsidRPr="00FF56E0" w:rsidRDefault="0025723E" w:rsidP="00FC4A38">
      <w:pPr>
        <w:rPr>
          <w:sz w:val="26"/>
          <w:szCs w:val="26"/>
          <w:lang w:val="sr-Cyrl-CS"/>
        </w:rPr>
      </w:pPr>
    </w:p>
    <w:p w14:paraId="68A1DCC1" w14:textId="08E2AA73" w:rsidR="0025723E" w:rsidRPr="00FF56E0" w:rsidRDefault="0025723E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="007877E5">
        <w:rPr>
          <w:sz w:val="26"/>
          <w:szCs w:val="26"/>
          <w:lang w:val="sr-Cyrl-CS"/>
        </w:rPr>
        <w:t xml:space="preserve">             </w:t>
      </w:r>
      <w:r w:rsidRPr="00FF56E0">
        <w:rPr>
          <w:sz w:val="26"/>
          <w:szCs w:val="26"/>
          <w:lang w:val="sr-Cyrl-CS"/>
        </w:rPr>
        <w:t>Д Е К А Н</w:t>
      </w:r>
    </w:p>
    <w:p w14:paraId="249EC968" w14:textId="77777777" w:rsidR="0025723E" w:rsidRPr="00FF56E0" w:rsidRDefault="0025723E" w:rsidP="00FC4A38">
      <w:pPr>
        <w:rPr>
          <w:sz w:val="26"/>
          <w:szCs w:val="26"/>
          <w:lang w:val="sr-Cyrl-CS"/>
        </w:rPr>
      </w:pPr>
    </w:p>
    <w:p w14:paraId="40903C74" w14:textId="77777777" w:rsidR="004A00BB" w:rsidRPr="00FF56E0" w:rsidRDefault="0025723E" w:rsidP="00FC4A38">
      <w:pPr>
        <w:rPr>
          <w:sz w:val="26"/>
          <w:szCs w:val="26"/>
          <w:lang w:val="sr-Cyrl-CS"/>
        </w:rPr>
      </w:pP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</w:r>
      <w:r w:rsidRPr="00FF56E0">
        <w:rPr>
          <w:sz w:val="26"/>
          <w:szCs w:val="26"/>
          <w:lang w:val="sr-Cyrl-CS"/>
        </w:rPr>
        <w:tab/>
        <w:t xml:space="preserve">              </w:t>
      </w:r>
    </w:p>
    <w:p w14:paraId="2CB764FC" w14:textId="7E4F8CC1" w:rsidR="00DD3971" w:rsidRPr="0025723E" w:rsidRDefault="0012514D" w:rsidP="007877E5">
      <w:pPr>
        <w:ind w:left="5760" w:firstLine="0"/>
        <w:jc w:val="center"/>
      </w:pPr>
      <w:r>
        <w:rPr>
          <w:sz w:val="26"/>
          <w:szCs w:val="26"/>
          <w:lang w:val="sr-Cyrl-CS"/>
        </w:rPr>
        <w:t>п</w:t>
      </w:r>
      <w:r w:rsidR="0025723E" w:rsidRPr="00FF56E0">
        <w:rPr>
          <w:sz w:val="26"/>
          <w:szCs w:val="26"/>
          <w:lang w:val="sr-Cyrl-CS"/>
        </w:rPr>
        <w:t xml:space="preserve">роф. др </w:t>
      </w:r>
      <w:r w:rsidR="002055C3">
        <w:rPr>
          <w:sz w:val="26"/>
          <w:szCs w:val="26"/>
          <w:lang w:val="sr-Cyrl-RS"/>
        </w:rPr>
        <w:t>Перица Васиљевић</w:t>
      </w:r>
    </w:p>
    <w:sectPr w:rsidR="00DD3971" w:rsidRPr="0025723E" w:rsidSect="00B72E0E">
      <w:footerReference w:type="default" r:id="rId9"/>
      <w:headerReference w:type="first" r:id="rId10"/>
      <w:pgSz w:w="12240" w:h="15840" w:code="1"/>
      <w:pgMar w:top="1440" w:right="1440" w:bottom="1440" w:left="1440" w:header="70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40B6A" w14:textId="77777777" w:rsidR="00806CC2" w:rsidRDefault="00806CC2">
      <w:r>
        <w:separator/>
      </w:r>
    </w:p>
  </w:endnote>
  <w:endnote w:type="continuationSeparator" w:id="0">
    <w:p w14:paraId="1D6C10B0" w14:textId="77777777" w:rsidR="00806CC2" w:rsidRDefault="00806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036665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1FBD12" w14:textId="56EFBF16" w:rsidR="007877E5" w:rsidRDefault="007877E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A6C2CF" w14:textId="77777777" w:rsidR="007877E5" w:rsidRDefault="007877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9D524" w14:textId="77777777" w:rsidR="00806CC2" w:rsidRDefault="00806CC2">
      <w:r>
        <w:separator/>
      </w:r>
    </w:p>
  </w:footnote>
  <w:footnote w:type="continuationSeparator" w:id="0">
    <w:p w14:paraId="16A439D4" w14:textId="77777777" w:rsidR="00806CC2" w:rsidRDefault="00806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3B1E8" w14:textId="77777777" w:rsidR="00806CC2" w:rsidRDefault="00806CC2" w:rsidP="00175D0D">
    <w:pPr>
      <w:pStyle w:val="Header"/>
      <w:ind w:firstLine="0"/>
    </w:pPr>
    <w:r>
      <w:rPr>
        <w:noProof/>
        <w:lang w:val="sr-Latn-BA" w:eastAsia="sr-Latn-BA"/>
      </w:rPr>
      <w:drawing>
        <wp:inline distT="0" distB="0" distL="0" distR="0" wp14:anchorId="169EBF01" wp14:editId="63125590">
          <wp:extent cx="6457950" cy="1095375"/>
          <wp:effectExtent l="19050" t="0" r="0" b="0"/>
          <wp:docPr id="1" name="Picture 1" descr="Memo Manji-srp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 Manji-srps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83CDAC9" w14:textId="77777777" w:rsidR="00806CC2" w:rsidRDefault="00806CC2" w:rsidP="00175D0D">
    <w:pPr>
      <w:pStyle w:val="Header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73F85"/>
    <w:multiLevelType w:val="hybridMultilevel"/>
    <w:tmpl w:val="2BB08CB4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DF72EF"/>
    <w:multiLevelType w:val="hybridMultilevel"/>
    <w:tmpl w:val="FB0E0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A95838"/>
    <w:multiLevelType w:val="hybridMultilevel"/>
    <w:tmpl w:val="67941E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DA03E6"/>
    <w:multiLevelType w:val="hybridMultilevel"/>
    <w:tmpl w:val="08DC49BE"/>
    <w:lvl w:ilvl="0" w:tplc="805E315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D1A1CAA"/>
    <w:multiLevelType w:val="hybridMultilevel"/>
    <w:tmpl w:val="0AD01D56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2A"/>
    <w:rsid w:val="000479BA"/>
    <w:rsid w:val="00086695"/>
    <w:rsid w:val="000A6981"/>
    <w:rsid w:val="000D79AF"/>
    <w:rsid w:val="000E5F73"/>
    <w:rsid w:val="001114CF"/>
    <w:rsid w:val="001202D2"/>
    <w:rsid w:val="0012514D"/>
    <w:rsid w:val="00131B4F"/>
    <w:rsid w:val="00145300"/>
    <w:rsid w:val="001456A4"/>
    <w:rsid w:val="00153823"/>
    <w:rsid w:val="00153D86"/>
    <w:rsid w:val="001600D1"/>
    <w:rsid w:val="00174EF1"/>
    <w:rsid w:val="00175D0D"/>
    <w:rsid w:val="00180270"/>
    <w:rsid w:val="001808A7"/>
    <w:rsid w:val="00181C7C"/>
    <w:rsid w:val="00195A97"/>
    <w:rsid w:val="001A666D"/>
    <w:rsid w:val="001D34F6"/>
    <w:rsid w:val="001E0A22"/>
    <w:rsid w:val="001F34F4"/>
    <w:rsid w:val="002055C3"/>
    <w:rsid w:val="00245F13"/>
    <w:rsid w:val="0025723E"/>
    <w:rsid w:val="002808B6"/>
    <w:rsid w:val="00282F82"/>
    <w:rsid w:val="00283D8C"/>
    <w:rsid w:val="00293A74"/>
    <w:rsid w:val="002B6226"/>
    <w:rsid w:val="002C1160"/>
    <w:rsid w:val="002E1BD9"/>
    <w:rsid w:val="00302599"/>
    <w:rsid w:val="00314D35"/>
    <w:rsid w:val="003631F3"/>
    <w:rsid w:val="003670D5"/>
    <w:rsid w:val="0037632D"/>
    <w:rsid w:val="003905AF"/>
    <w:rsid w:val="003919FD"/>
    <w:rsid w:val="003C4FCE"/>
    <w:rsid w:val="003D0D4C"/>
    <w:rsid w:val="00405405"/>
    <w:rsid w:val="004135D6"/>
    <w:rsid w:val="00437429"/>
    <w:rsid w:val="0044295C"/>
    <w:rsid w:val="004730DB"/>
    <w:rsid w:val="0049453B"/>
    <w:rsid w:val="004A00BB"/>
    <w:rsid w:val="004A30F6"/>
    <w:rsid w:val="004A347C"/>
    <w:rsid w:val="004A79E3"/>
    <w:rsid w:val="004B162B"/>
    <w:rsid w:val="004D6079"/>
    <w:rsid w:val="004E0A0A"/>
    <w:rsid w:val="004E1196"/>
    <w:rsid w:val="00515604"/>
    <w:rsid w:val="0053293F"/>
    <w:rsid w:val="00536E26"/>
    <w:rsid w:val="00554B62"/>
    <w:rsid w:val="00571B3D"/>
    <w:rsid w:val="005925FC"/>
    <w:rsid w:val="00592B73"/>
    <w:rsid w:val="005A174F"/>
    <w:rsid w:val="005C476C"/>
    <w:rsid w:val="005E51F1"/>
    <w:rsid w:val="00635346"/>
    <w:rsid w:val="00637644"/>
    <w:rsid w:val="006528EB"/>
    <w:rsid w:val="00662A4F"/>
    <w:rsid w:val="00684A14"/>
    <w:rsid w:val="006874BF"/>
    <w:rsid w:val="006C67F0"/>
    <w:rsid w:val="00701853"/>
    <w:rsid w:val="0073250C"/>
    <w:rsid w:val="0077143B"/>
    <w:rsid w:val="007868AA"/>
    <w:rsid w:val="007877E5"/>
    <w:rsid w:val="00792851"/>
    <w:rsid w:val="007A1645"/>
    <w:rsid w:val="007A5042"/>
    <w:rsid w:val="007B3240"/>
    <w:rsid w:val="007E3A70"/>
    <w:rsid w:val="007E691A"/>
    <w:rsid w:val="007F0328"/>
    <w:rsid w:val="00806CC2"/>
    <w:rsid w:val="0083559D"/>
    <w:rsid w:val="008664C8"/>
    <w:rsid w:val="008741CB"/>
    <w:rsid w:val="00887D1A"/>
    <w:rsid w:val="00894FFB"/>
    <w:rsid w:val="008B4ACE"/>
    <w:rsid w:val="008C0F97"/>
    <w:rsid w:val="008E2B23"/>
    <w:rsid w:val="008E55C1"/>
    <w:rsid w:val="008F1630"/>
    <w:rsid w:val="00932060"/>
    <w:rsid w:val="00932232"/>
    <w:rsid w:val="009423C7"/>
    <w:rsid w:val="00954DD8"/>
    <w:rsid w:val="00956DCF"/>
    <w:rsid w:val="00980B4E"/>
    <w:rsid w:val="009D0E00"/>
    <w:rsid w:val="009D20DE"/>
    <w:rsid w:val="009E62DF"/>
    <w:rsid w:val="009F48C2"/>
    <w:rsid w:val="00A107EF"/>
    <w:rsid w:val="00A1377F"/>
    <w:rsid w:val="00A264D2"/>
    <w:rsid w:val="00A413CD"/>
    <w:rsid w:val="00A644B1"/>
    <w:rsid w:val="00A81B39"/>
    <w:rsid w:val="00A959AF"/>
    <w:rsid w:val="00AB58E8"/>
    <w:rsid w:val="00AC09CC"/>
    <w:rsid w:val="00B03B89"/>
    <w:rsid w:val="00B172C1"/>
    <w:rsid w:val="00B51C4C"/>
    <w:rsid w:val="00B52F93"/>
    <w:rsid w:val="00B70D7E"/>
    <w:rsid w:val="00B72E0E"/>
    <w:rsid w:val="00B835F5"/>
    <w:rsid w:val="00B845F6"/>
    <w:rsid w:val="00BC123B"/>
    <w:rsid w:val="00BD158C"/>
    <w:rsid w:val="00BF6CB5"/>
    <w:rsid w:val="00C20208"/>
    <w:rsid w:val="00C3025C"/>
    <w:rsid w:val="00C56EC1"/>
    <w:rsid w:val="00C65A75"/>
    <w:rsid w:val="00C762AD"/>
    <w:rsid w:val="00C82731"/>
    <w:rsid w:val="00CC5411"/>
    <w:rsid w:val="00D13710"/>
    <w:rsid w:val="00D154F1"/>
    <w:rsid w:val="00D2132A"/>
    <w:rsid w:val="00D41C3A"/>
    <w:rsid w:val="00D64D95"/>
    <w:rsid w:val="00D66A2A"/>
    <w:rsid w:val="00D729D9"/>
    <w:rsid w:val="00D84135"/>
    <w:rsid w:val="00D918F2"/>
    <w:rsid w:val="00DA1A7A"/>
    <w:rsid w:val="00DC76E5"/>
    <w:rsid w:val="00DD3971"/>
    <w:rsid w:val="00DF2EF6"/>
    <w:rsid w:val="00DF3056"/>
    <w:rsid w:val="00E13EBA"/>
    <w:rsid w:val="00E27FB4"/>
    <w:rsid w:val="00E32EC4"/>
    <w:rsid w:val="00E736B1"/>
    <w:rsid w:val="00E83E6F"/>
    <w:rsid w:val="00E928C6"/>
    <w:rsid w:val="00F21D3B"/>
    <w:rsid w:val="00F230F5"/>
    <w:rsid w:val="00F36187"/>
    <w:rsid w:val="00F425D2"/>
    <w:rsid w:val="00F901FC"/>
    <w:rsid w:val="00F974BF"/>
    <w:rsid w:val="00FA3F2D"/>
    <w:rsid w:val="00FB4A2A"/>
    <w:rsid w:val="00FC136E"/>
    <w:rsid w:val="00FC4A38"/>
    <w:rsid w:val="00FD5B0D"/>
    <w:rsid w:val="00FF197E"/>
    <w:rsid w:val="00FF463D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  <w14:docId w14:val="543E8C9A"/>
  <w15:docId w15:val="{D61B4338-053B-4413-993F-0C663CB2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240"/>
    <w:pPr>
      <w:ind w:firstLine="720"/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B32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B324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8027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E62D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E62DF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val="sr-Latn-CS"/>
    </w:rPr>
  </w:style>
  <w:style w:type="table" w:styleId="TableGrid">
    <w:name w:val="Table Grid"/>
    <w:basedOn w:val="TableNormal"/>
    <w:uiPriority w:val="59"/>
    <w:rsid w:val="007F0328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E83E6F"/>
    <w:rPr>
      <w:color w:val="0563C1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877E5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B4A2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107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7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7E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7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7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5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mf.ni.ac.rs/akta-fakultet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nica.PMF.NI.AC.YU\Desktop\MemoSRPmanj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E39E8-D899-466A-B923-55868F07B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MemoSRPmanji</Template>
  <TotalTime>126</TotalTime>
  <Pages>3</Pages>
  <Words>766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PMF Nis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danica</dc:creator>
  <cp:lastModifiedBy>Snežana Tošić</cp:lastModifiedBy>
  <cp:revision>5</cp:revision>
  <cp:lastPrinted>2020-09-25T09:09:00Z</cp:lastPrinted>
  <dcterms:created xsi:type="dcterms:W3CDTF">2020-11-01T07:51:00Z</dcterms:created>
  <dcterms:modified xsi:type="dcterms:W3CDTF">2020-11-02T11:58:00Z</dcterms:modified>
</cp:coreProperties>
</file>